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F26C27" w14:paraId="29EDB0CA"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2BDBCA54" w14:textId="77777777" w:rsidR="00267D6E" w:rsidRPr="00B27235" w:rsidRDefault="00267D6E" w:rsidP="00A302D7">
            <w:pPr>
              <w:pStyle w:val="Heading1"/>
            </w:pPr>
          </w:p>
        </w:tc>
      </w:tr>
      <w:tr w:rsidR="00F26C27" w14:paraId="539E148A"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1EA3F8AC" w14:textId="77777777" w:rsidR="00267D6E" w:rsidRPr="006C13BF" w:rsidRDefault="00000000"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1387964F" w14:textId="77777777" w:rsidR="00267D6E" w:rsidRPr="00267D6E" w:rsidRDefault="00000000" w:rsidP="006C13BF">
            <w:pPr>
              <w:spacing w:before="160"/>
            </w:pPr>
            <w:r>
              <w:t xml:space="preserve">B7 </w:t>
            </w:r>
            <w:r w:rsidR="00781005">
              <w:t>Speech and Language Therapist</w:t>
            </w:r>
            <w:r>
              <w:t xml:space="preserve"> – </w:t>
            </w:r>
            <w:r w:rsidR="00F94DE9">
              <w:t xml:space="preserve">Paediatric </w:t>
            </w:r>
            <w:r>
              <w:t xml:space="preserve">Dysphagia </w:t>
            </w:r>
          </w:p>
        </w:tc>
      </w:tr>
      <w:tr w:rsidR="00F26C27" w14:paraId="67ED3E15"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7286C2AE" w14:textId="77777777" w:rsidR="00267D6E" w:rsidRPr="006C13BF" w:rsidRDefault="00000000"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36E7712B" w14:textId="77777777" w:rsidR="00267D6E" w:rsidRPr="00267D6E" w:rsidRDefault="00000000" w:rsidP="006C13BF">
            <w:pPr>
              <w:spacing w:before="160"/>
            </w:pPr>
            <w:r>
              <w:t>Children’s Therapies Manager</w:t>
            </w:r>
          </w:p>
        </w:tc>
      </w:tr>
      <w:tr w:rsidR="00F26C27" w14:paraId="333FDE88"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1373A611" w14:textId="77777777" w:rsidR="00267D6E" w:rsidRPr="006C13BF" w:rsidRDefault="00000000"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56B68602" w14:textId="77777777" w:rsidR="00267D6E" w:rsidRPr="00267D6E" w:rsidRDefault="00000000" w:rsidP="006C13BF">
            <w:pPr>
              <w:spacing w:before="160"/>
            </w:pPr>
            <w:r>
              <w:t xml:space="preserve">Junior colleagues </w:t>
            </w:r>
            <w:r w:rsidR="00262BD1">
              <w:t xml:space="preserve"> </w:t>
            </w:r>
          </w:p>
        </w:tc>
      </w:tr>
      <w:tr w:rsidR="00F26C27" w14:paraId="6AA5832D" w14:textId="77777777" w:rsidTr="003B120C">
        <w:trPr>
          <w:trHeight w:hRule="exact" w:val="170"/>
        </w:trPr>
        <w:tc>
          <w:tcPr>
            <w:tcW w:w="10173" w:type="dxa"/>
            <w:gridSpan w:val="2"/>
            <w:tcBorders>
              <w:top w:val="nil"/>
              <w:left w:val="nil"/>
              <w:bottom w:val="nil"/>
              <w:right w:val="nil"/>
            </w:tcBorders>
          </w:tcPr>
          <w:p w14:paraId="3448DF26" w14:textId="77777777" w:rsidR="00267D6E" w:rsidRPr="00B27235" w:rsidRDefault="00267D6E" w:rsidP="003B120C">
            <w:pPr>
              <w:pStyle w:val="Heading1"/>
              <w:rPr>
                <w:color w:val="3C3C3B" w:themeColor="text1"/>
              </w:rPr>
            </w:pPr>
          </w:p>
        </w:tc>
      </w:tr>
    </w:tbl>
    <w:p w14:paraId="6AA65566" w14:textId="77777777" w:rsidR="00887483" w:rsidRDefault="00000000" w:rsidP="00A302D7">
      <w:pPr>
        <w:pStyle w:val="Heading2"/>
      </w:pPr>
      <w:r>
        <w:t>Job purpose</w:t>
      </w:r>
    </w:p>
    <w:p w14:paraId="0A271428" w14:textId="77777777" w:rsidR="00262BD1" w:rsidRPr="00262BD1" w:rsidRDefault="00000000" w:rsidP="00262BD1">
      <w:pPr>
        <w:spacing w:before="120" w:after="120"/>
        <w:rPr>
          <w:rFonts w:cs="Avenir Book"/>
          <w:b/>
          <w:bCs/>
          <w:szCs w:val="24"/>
        </w:rPr>
      </w:pPr>
      <w:r w:rsidRPr="00262BD1">
        <w:rPr>
          <w:rFonts w:cs="Avenir Book"/>
          <w:szCs w:val="24"/>
        </w:rPr>
        <w:t xml:space="preserve">To </w:t>
      </w:r>
      <w:r w:rsidR="00F94DE9">
        <w:rPr>
          <w:rFonts w:cs="Avenir Book"/>
          <w:szCs w:val="24"/>
        </w:rPr>
        <w:t>co-</w:t>
      </w:r>
      <w:r w:rsidRPr="00262BD1">
        <w:rPr>
          <w:rFonts w:cs="Avenir Book"/>
          <w:szCs w:val="24"/>
        </w:rPr>
        <w:t xml:space="preserve">lead on SLT service provision to children and young people with dysphagia and complex needs in conjunction with the </w:t>
      </w:r>
      <w:r w:rsidR="00B60F82">
        <w:rPr>
          <w:rFonts w:cs="Avenir Book"/>
          <w:szCs w:val="24"/>
        </w:rPr>
        <w:t xml:space="preserve">paediatric dysphagia B7 colleague, in conjunction with the </w:t>
      </w:r>
      <w:r w:rsidRPr="00262BD1">
        <w:rPr>
          <w:rFonts w:cs="Avenir Book"/>
          <w:szCs w:val="24"/>
        </w:rPr>
        <w:t xml:space="preserve">Team Leads and Children’s Therapies Manager. </w:t>
      </w:r>
    </w:p>
    <w:p w14:paraId="183CFDCD" w14:textId="77777777" w:rsidR="00262BD1" w:rsidRPr="00262BD1" w:rsidRDefault="00000000" w:rsidP="00262BD1">
      <w:pPr>
        <w:spacing w:before="120" w:after="120"/>
        <w:rPr>
          <w:rFonts w:cs="Avenir Book"/>
          <w:szCs w:val="24"/>
        </w:rPr>
      </w:pPr>
      <w:r w:rsidRPr="00262BD1">
        <w:rPr>
          <w:rFonts w:cs="Avenir Book"/>
          <w:szCs w:val="24"/>
        </w:rPr>
        <w:t xml:space="preserve">To deliver Highly Specialist SLT input to </w:t>
      </w:r>
      <w:bookmarkStart w:id="0" w:name="_Hlk92722354"/>
      <w:r w:rsidRPr="00262BD1">
        <w:rPr>
          <w:rFonts w:cs="Avenir Book"/>
          <w:szCs w:val="24"/>
        </w:rPr>
        <w:t xml:space="preserve">infants, children and young people with dysphagia across community settings.  </w:t>
      </w:r>
      <w:bookmarkEnd w:id="0"/>
    </w:p>
    <w:p w14:paraId="76E16EF2" w14:textId="77777777" w:rsidR="00394265" w:rsidRPr="00262BD1" w:rsidRDefault="00000000" w:rsidP="00262BD1">
      <w:pPr>
        <w:rPr>
          <w:rFonts w:cs="Avenir Book"/>
          <w:sz w:val="28"/>
          <w:szCs w:val="24"/>
          <w:shd w:val="clear" w:color="auto" w:fill="FFFFFF"/>
          <w:lang w:eastAsia="en-GB"/>
        </w:rPr>
      </w:pPr>
      <w:r w:rsidRPr="00262BD1">
        <w:rPr>
          <w:rFonts w:cs="Avenir Book"/>
          <w:szCs w:val="24"/>
        </w:rPr>
        <w:t xml:space="preserve">To ensure a high standard of child centred service delivery is achieved in line with best practice and commissioning intentions. </w:t>
      </w:r>
      <w:r w:rsidRPr="00262BD1">
        <w:rPr>
          <w:rFonts w:cs="Avenir Book"/>
          <w:color w:val="808080" w:themeColor="background1" w:themeShade="80"/>
          <w:sz w:val="28"/>
          <w:szCs w:val="24"/>
        </w:rPr>
        <w:t xml:space="preserve">                </w:t>
      </w:r>
    </w:p>
    <w:p w14:paraId="416A3313" w14:textId="77777777" w:rsidR="00724F54" w:rsidRDefault="00000000" w:rsidP="00A302D7">
      <w:pPr>
        <w:pStyle w:val="Subheader"/>
      </w:pPr>
      <w:r>
        <w:t>Base</w:t>
      </w:r>
    </w:p>
    <w:p w14:paraId="22362ECE" w14:textId="77777777" w:rsidR="009B10A3" w:rsidRPr="009B10A3" w:rsidRDefault="00000000" w:rsidP="009B10A3">
      <w:pPr>
        <w:rPr>
          <w:shd w:val="clear" w:color="auto" w:fill="FFFFFF"/>
          <w:lang w:eastAsia="en-GB"/>
        </w:rPr>
      </w:pPr>
      <w:r w:rsidRPr="009B10A3">
        <w:rPr>
          <w:shd w:val="clear" w:color="auto" w:fill="FFFFFF"/>
          <w:lang w:eastAsia="en-GB"/>
        </w:rPr>
        <w:t>Tree House Family Hub,</w:t>
      </w:r>
      <w:r w:rsidRPr="009B10A3">
        <w:rPr>
          <w:shd w:val="clear" w:color="auto" w:fill="FFFFFF"/>
          <w:lang w:eastAsia="en-GB"/>
        </w:rPr>
        <w:br/>
        <w:t>Parnall Road,</w:t>
      </w:r>
      <w:r w:rsidRPr="009B10A3">
        <w:rPr>
          <w:shd w:val="clear" w:color="auto" w:fill="FFFFFF"/>
          <w:lang w:eastAsia="en-GB"/>
        </w:rPr>
        <w:br/>
        <w:t>Harlow,</w:t>
      </w:r>
      <w:r w:rsidRPr="009B10A3">
        <w:rPr>
          <w:shd w:val="clear" w:color="auto" w:fill="FFFFFF"/>
          <w:lang w:eastAsia="en-GB"/>
        </w:rPr>
        <w:br/>
        <w:t>CM18 7NG</w:t>
      </w:r>
    </w:p>
    <w:p w14:paraId="13AE5294" w14:textId="77777777" w:rsidR="00394265" w:rsidRDefault="00394265" w:rsidP="00394265">
      <w:pPr>
        <w:rPr>
          <w:rFonts w:ascii="Times New Roman" w:hAnsi="Times New Roman"/>
          <w:szCs w:val="24"/>
          <w:lang w:eastAsia="en-GB"/>
        </w:rPr>
      </w:pPr>
    </w:p>
    <w:p w14:paraId="21A2C505" w14:textId="77777777" w:rsidR="00CC5AC8" w:rsidRDefault="00000000" w:rsidP="00A302D7">
      <w:pPr>
        <w:pStyle w:val="Subheader"/>
      </w:pPr>
      <w:r>
        <w:t>This post is responsible for</w:t>
      </w:r>
    </w:p>
    <w:p w14:paraId="7C6D0EB4" w14:textId="77777777" w:rsidR="00CC5AC8" w:rsidRDefault="00000000" w:rsidP="00CC5AC8">
      <w:pPr>
        <w:pStyle w:val="Bulletpoints"/>
        <w:rPr>
          <w:lang w:eastAsia="en-GB"/>
        </w:rPr>
      </w:pPr>
      <w:r>
        <w:rPr>
          <w:lang w:eastAsia="en-GB"/>
        </w:rPr>
        <w:t>Joint l</w:t>
      </w:r>
      <w:r w:rsidR="005F1BF4">
        <w:rPr>
          <w:lang w:eastAsia="en-GB"/>
        </w:rPr>
        <w:t xml:space="preserve">eading </w:t>
      </w:r>
      <w:r w:rsidR="00825378">
        <w:rPr>
          <w:lang w:eastAsia="en-GB"/>
        </w:rPr>
        <w:t xml:space="preserve">on </w:t>
      </w:r>
      <w:r w:rsidR="005F1BF4">
        <w:rPr>
          <w:lang w:eastAsia="en-GB"/>
        </w:rPr>
        <w:t xml:space="preserve">the development of the </w:t>
      </w:r>
      <w:r w:rsidR="00262BD1">
        <w:rPr>
          <w:lang w:eastAsia="en-GB"/>
        </w:rPr>
        <w:t xml:space="preserve">dysphagia </w:t>
      </w:r>
      <w:r w:rsidR="005F1BF4">
        <w:rPr>
          <w:lang w:eastAsia="en-GB"/>
        </w:rPr>
        <w:t>service</w:t>
      </w:r>
      <w:r w:rsidR="00CB7A3F">
        <w:rPr>
          <w:lang w:eastAsia="en-GB"/>
        </w:rPr>
        <w:t xml:space="preserve"> </w:t>
      </w:r>
      <w:r>
        <w:rPr>
          <w:lang w:eastAsia="en-GB"/>
        </w:rPr>
        <w:t xml:space="preserve">with paediatric dysphagia colleague </w:t>
      </w:r>
    </w:p>
    <w:p w14:paraId="7EDA10F0" w14:textId="77777777" w:rsidR="00CC5AC8" w:rsidRDefault="00000000" w:rsidP="00CC5AC8">
      <w:pPr>
        <w:pStyle w:val="Bulletpoints"/>
        <w:rPr>
          <w:lang w:eastAsia="en-GB"/>
        </w:rPr>
      </w:pPr>
      <w:r>
        <w:rPr>
          <w:lang w:eastAsia="en-GB"/>
        </w:rPr>
        <w:t>Co-l</w:t>
      </w:r>
      <w:r w:rsidR="004C11A1">
        <w:rPr>
          <w:lang w:eastAsia="en-GB"/>
        </w:rPr>
        <w:t xml:space="preserve">eading and supporting therapists and assistants </w:t>
      </w:r>
      <w:r w:rsidR="004B02D6">
        <w:rPr>
          <w:lang w:eastAsia="en-GB"/>
        </w:rPr>
        <w:t xml:space="preserve">working within </w:t>
      </w:r>
      <w:r w:rsidR="00262BD1">
        <w:rPr>
          <w:lang w:eastAsia="en-GB"/>
        </w:rPr>
        <w:t xml:space="preserve">the dysphagia </w:t>
      </w:r>
      <w:r w:rsidR="00123367">
        <w:rPr>
          <w:lang w:eastAsia="en-GB"/>
        </w:rPr>
        <w:t>team</w:t>
      </w:r>
    </w:p>
    <w:p w14:paraId="0EC8C9A4" w14:textId="77777777" w:rsidR="00B631A6" w:rsidRDefault="00000000" w:rsidP="00B631A6">
      <w:pPr>
        <w:pStyle w:val="Bulletpoints"/>
        <w:rPr>
          <w:lang w:eastAsia="en-GB"/>
        </w:rPr>
      </w:pPr>
      <w:r>
        <w:rPr>
          <w:lang w:eastAsia="en-GB"/>
        </w:rPr>
        <w:t xml:space="preserve">Line management of </w:t>
      </w:r>
      <w:r w:rsidR="00002BB9">
        <w:rPr>
          <w:lang w:eastAsia="en-GB"/>
        </w:rPr>
        <w:t xml:space="preserve">designated colleagues within the </w:t>
      </w:r>
      <w:r w:rsidR="00995C46">
        <w:rPr>
          <w:lang w:eastAsia="en-GB"/>
        </w:rPr>
        <w:t>SLT team</w:t>
      </w:r>
    </w:p>
    <w:p w14:paraId="47EC5532" w14:textId="77777777" w:rsidR="00A302D7" w:rsidRDefault="00000000" w:rsidP="00B631A6">
      <w:pPr>
        <w:pStyle w:val="Bulletpoints"/>
        <w:rPr>
          <w:lang w:eastAsia="en-GB"/>
        </w:rPr>
      </w:pPr>
      <w:r>
        <w:rPr>
          <w:lang w:eastAsia="en-GB"/>
        </w:rPr>
        <w:t xml:space="preserve">Providing highly specialist </w:t>
      </w:r>
      <w:r w:rsidR="00940C61">
        <w:rPr>
          <w:lang w:eastAsia="en-GB"/>
        </w:rPr>
        <w:t>knowledge</w:t>
      </w:r>
      <w:r w:rsidR="004C7977">
        <w:rPr>
          <w:lang w:eastAsia="en-GB"/>
        </w:rPr>
        <w:t xml:space="preserve"> and skills</w:t>
      </w:r>
      <w:r w:rsidR="00B631A6">
        <w:rPr>
          <w:lang w:eastAsia="en-GB"/>
        </w:rPr>
        <w:t xml:space="preserve"> </w:t>
      </w:r>
      <w:r w:rsidR="006A48FA">
        <w:rPr>
          <w:lang w:eastAsia="en-GB"/>
        </w:rPr>
        <w:t>within relevant clinical area</w:t>
      </w:r>
    </w:p>
    <w:p w14:paraId="508D36FB" w14:textId="77777777" w:rsidR="002B14D6" w:rsidRDefault="002B14D6" w:rsidP="008A6480">
      <w:pPr>
        <w:pStyle w:val="Heading2"/>
      </w:pPr>
    </w:p>
    <w:p w14:paraId="54831087" w14:textId="77777777" w:rsidR="008A6480" w:rsidRDefault="00000000" w:rsidP="008A6480">
      <w:pPr>
        <w:pStyle w:val="Heading2"/>
      </w:pPr>
      <w:r>
        <w:t>Key responsibilities</w:t>
      </w:r>
    </w:p>
    <w:p w14:paraId="431DE09C" w14:textId="77777777" w:rsidR="00F95C11" w:rsidRPr="00F95C11" w:rsidRDefault="00000000" w:rsidP="00F95C11">
      <w:r>
        <w:t>Planning and organisational tasks:</w:t>
      </w:r>
    </w:p>
    <w:p w14:paraId="6C3EAB25" w14:textId="77777777" w:rsidR="00262BD1" w:rsidRPr="00364E3E" w:rsidRDefault="00000000" w:rsidP="00262BD1">
      <w:pPr>
        <w:pStyle w:val="Bulletpoints"/>
        <w:rPr>
          <w:bCs/>
          <w:iCs/>
        </w:rPr>
      </w:pPr>
      <w:r w:rsidRPr="00A33485">
        <w:t xml:space="preserve">Contributes to service development in area of specialism and key performance </w:t>
      </w:r>
      <w:r w:rsidRPr="00573FE7">
        <w:t>targets</w:t>
      </w:r>
      <w:r>
        <w:t>.</w:t>
      </w:r>
    </w:p>
    <w:p w14:paraId="3B38888D" w14:textId="77777777" w:rsidR="00262BD1" w:rsidRPr="00364E3E" w:rsidRDefault="00000000" w:rsidP="00262BD1">
      <w:pPr>
        <w:pStyle w:val="Bulletpoints"/>
        <w:rPr>
          <w:bCs/>
          <w:iCs/>
        </w:rPr>
      </w:pPr>
      <w:r w:rsidRPr="00364E3E">
        <w:lastRenderedPageBreak/>
        <w:t>Works collaboratively with other service leads and specialists to develop and deliver an effective and cohesive service.</w:t>
      </w:r>
    </w:p>
    <w:p w14:paraId="02DB6876" w14:textId="77777777" w:rsidR="00262BD1" w:rsidRPr="00A33485" w:rsidRDefault="00000000" w:rsidP="00262BD1">
      <w:pPr>
        <w:pStyle w:val="Bulletpoints"/>
        <w:rPr>
          <w:bCs/>
          <w:iCs/>
        </w:rPr>
      </w:pPr>
      <w:r w:rsidRPr="00A33485">
        <w:t>Works in partnership with other teams/agencies in order to meet local and national objectives, as agreed with commissioners</w:t>
      </w:r>
    </w:p>
    <w:p w14:paraId="3643252C" w14:textId="77777777" w:rsidR="00262BD1" w:rsidRPr="00A33485" w:rsidRDefault="00000000" w:rsidP="00262BD1">
      <w:pPr>
        <w:pStyle w:val="Bulletpoints"/>
        <w:rPr>
          <w:bCs/>
          <w:iCs/>
        </w:rPr>
      </w:pPr>
      <w:r w:rsidRPr="00A33485">
        <w:t>Contributes to the review and updating of policies and procedures relating to management and diagnosis within area of specialism</w:t>
      </w:r>
      <w:r>
        <w:t>.</w:t>
      </w:r>
    </w:p>
    <w:p w14:paraId="48F5EC91" w14:textId="77777777" w:rsidR="00262BD1" w:rsidRPr="00A33485" w:rsidRDefault="00000000" w:rsidP="00262BD1">
      <w:pPr>
        <w:pStyle w:val="Bulletpoints"/>
      </w:pPr>
      <w:r w:rsidRPr="00A33485">
        <w:t>Line manages, supervises and allocates work to assistants, SLT students and less experienced therapists</w:t>
      </w:r>
      <w:r>
        <w:t>.</w:t>
      </w:r>
    </w:p>
    <w:p w14:paraId="1D815084" w14:textId="77777777" w:rsidR="00262BD1" w:rsidRPr="00A33485" w:rsidRDefault="00000000" w:rsidP="00262BD1">
      <w:pPr>
        <w:pStyle w:val="Bulletpoints"/>
      </w:pPr>
      <w:r w:rsidRPr="00A33485">
        <w:t>Advises and provides clinical support to other therapists in area of specialism</w:t>
      </w:r>
      <w:r>
        <w:t>.</w:t>
      </w:r>
    </w:p>
    <w:p w14:paraId="04FAA9A1" w14:textId="77777777" w:rsidR="00262BD1" w:rsidRPr="00A33485" w:rsidRDefault="00000000" w:rsidP="00262BD1">
      <w:pPr>
        <w:pStyle w:val="Bulletpoints"/>
      </w:pPr>
      <w:r w:rsidRPr="00A33485">
        <w:t>Plans and delivers training programmes to other professionals, carers and less experienced SLTs and SLT assistants</w:t>
      </w:r>
      <w:r>
        <w:t>.</w:t>
      </w:r>
    </w:p>
    <w:p w14:paraId="1F4A3884" w14:textId="77777777" w:rsidR="00262BD1" w:rsidRPr="00A33485" w:rsidRDefault="00000000" w:rsidP="00262BD1">
      <w:pPr>
        <w:pStyle w:val="Bulletpoints"/>
        <w:rPr>
          <w:bCs/>
        </w:rPr>
      </w:pPr>
      <w:r w:rsidRPr="00A33485">
        <w:t>Participates in the recruitment, selection and interview process when required</w:t>
      </w:r>
      <w:r>
        <w:t>.</w:t>
      </w:r>
      <w:r w:rsidRPr="00A33485">
        <w:t xml:space="preserve"> </w:t>
      </w:r>
    </w:p>
    <w:p w14:paraId="7D66EE2D" w14:textId="77777777" w:rsidR="00262BD1" w:rsidRPr="00A33485" w:rsidRDefault="00000000" w:rsidP="00262BD1">
      <w:pPr>
        <w:pStyle w:val="Bulletpoints"/>
        <w:rPr>
          <w:bCs/>
        </w:rPr>
      </w:pPr>
      <w:r w:rsidRPr="00A33485">
        <w:t>Liaises with other professionals working with the same client group in a range of settings and contributes specialist knowledge</w:t>
      </w:r>
      <w:r>
        <w:t>.</w:t>
      </w:r>
    </w:p>
    <w:p w14:paraId="70CC2676" w14:textId="77777777" w:rsidR="00262BD1" w:rsidRPr="0040207C" w:rsidRDefault="00262BD1" w:rsidP="00262BD1">
      <w:pPr>
        <w:pStyle w:val="Bulletpoints"/>
        <w:numPr>
          <w:ilvl w:val="0"/>
          <w:numId w:val="0"/>
        </w:numPr>
        <w:ind w:left="284"/>
        <w:rPr>
          <w:bCs/>
        </w:rPr>
      </w:pPr>
    </w:p>
    <w:p w14:paraId="62EC6F48" w14:textId="77777777" w:rsidR="00337AAC" w:rsidRPr="00FC5D00" w:rsidRDefault="00337AAC" w:rsidP="00337AAC">
      <w:pPr>
        <w:pStyle w:val="BodyText"/>
        <w:shd w:val="clear" w:color="auto" w:fill="FFFFFF"/>
        <w:tabs>
          <w:tab w:val="left" w:pos="1488"/>
        </w:tabs>
        <w:rPr>
          <w:rFonts w:ascii="Calibri" w:hAnsi="Calibri"/>
          <w:b/>
          <w:i/>
          <w:iCs/>
          <w:sz w:val="22"/>
        </w:rPr>
      </w:pPr>
    </w:p>
    <w:p w14:paraId="23760515" w14:textId="77777777" w:rsidR="00337AAC" w:rsidRPr="00832DFB" w:rsidRDefault="00000000" w:rsidP="00832DFB">
      <w:pPr>
        <w:pStyle w:val="BodyText"/>
        <w:rPr>
          <w:b/>
          <w:i/>
          <w:szCs w:val="24"/>
        </w:rPr>
      </w:pPr>
      <w:r w:rsidRPr="00832DFB">
        <w:rPr>
          <w:szCs w:val="24"/>
        </w:rPr>
        <w:t>Patient Care</w:t>
      </w:r>
      <w:r w:rsidR="00832DFB">
        <w:rPr>
          <w:szCs w:val="24"/>
        </w:rPr>
        <w:t>:</w:t>
      </w:r>
      <w:r w:rsidRPr="00832DFB">
        <w:rPr>
          <w:szCs w:val="24"/>
        </w:rPr>
        <w:t xml:space="preserve"> </w:t>
      </w:r>
    </w:p>
    <w:p w14:paraId="01ADCE00" w14:textId="77777777" w:rsidR="00262BD1" w:rsidRPr="006E06A1" w:rsidRDefault="00000000" w:rsidP="006E06A1">
      <w:pPr>
        <w:pStyle w:val="Bulletpoints"/>
      </w:pPr>
      <w:r w:rsidRPr="006E06A1">
        <w:t>Manages own highly specialist caseload of children independently, across a variety of settings, including acute and community settings.</w:t>
      </w:r>
    </w:p>
    <w:p w14:paraId="03C4818A" w14:textId="77777777" w:rsidR="00262BD1" w:rsidRDefault="00000000" w:rsidP="006E06A1">
      <w:pPr>
        <w:pStyle w:val="Bulletpoints"/>
      </w:pPr>
      <w:r w:rsidRPr="006E06A1">
        <w:t xml:space="preserve">Works with carers and the multidisciplinary team </w:t>
      </w:r>
      <w:r w:rsidR="00BE38F4" w:rsidRPr="00BE38F4">
        <w:t xml:space="preserve">(e.g. dietitian, paediatrician, respiratory consultant, physiotherapist, occupational therapist, health visitors, community nurses) </w:t>
      </w:r>
      <w:r w:rsidRPr="006E06A1">
        <w:t>to provide a co-ordinated approach to children’s feeding and swallowing needs.</w:t>
      </w:r>
    </w:p>
    <w:p w14:paraId="24AA2CB4" w14:textId="77777777" w:rsidR="00BE38F4" w:rsidRPr="007F04F6" w:rsidRDefault="00000000" w:rsidP="006E06A1">
      <w:pPr>
        <w:pStyle w:val="Bulletpoints"/>
      </w:pPr>
      <w:r w:rsidRPr="007F04F6">
        <w:t>Liaison with tertiary centres and local district general hospital dysphagia SLT specialists.</w:t>
      </w:r>
    </w:p>
    <w:p w14:paraId="2F81CE3F" w14:textId="77777777" w:rsidR="00262BD1" w:rsidRPr="006E06A1" w:rsidRDefault="00000000" w:rsidP="006E06A1">
      <w:pPr>
        <w:pStyle w:val="Bulletpoints"/>
      </w:pPr>
      <w:r w:rsidRPr="006E06A1">
        <w:t>Provides highly specialist clinical skills in designated clinical area.</w:t>
      </w:r>
    </w:p>
    <w:p w14:paraId="21D221D0" w14:textId="77777777" w:rsidR="00262BD1" w:rsidRPr="006E06A1" w:rsidRDefault="00000000" w:rsidP="006E06A1">
      <w:pPr>
        <w:pStyle w:val="Bulletpoints"/>
      </w:pPr>
      <w:r w:rsidRPr="006E06A1">
        <w:t>Uses highly specialist knowledge to assess, analyse, interpret and compare complex information to make a differential diagnosis.</w:t>
      </w:r>
    </w:p>
    <w:p w14:paraId="1567FF5F" w14:textId="77777777" w:rsidR="00262BD1" w:rsidRPr="006E06A1" w:rsidRDefault="00000000" w:rsidP="006E06A1">
      <w:pPr>
        <w:pStyle w:val="Bulletpoints"/>
      </w:pPr>
      <w:r w:rsidRPr="006E06A1">
        <w:t>Formulates evidence-based treatment plans in collaboration with carers and other professionals, writes assessment reports, provides appropriate intervention and evaluates treatment outcomes.</w:t>
      </w:r>
    </w:p>
    <w:p w14:paraId="51BC9054" w14:textId="77777777" w:rsidR="00262BD1" w:rsidRPr="006E06A1" w:rsidRDefault="00000000" w:rsidP="006E06A1">
      <w:pPr>
        <w:pStyle w:val="Bulletpoints"/>
      </w:pPr>
      <w:r w:rsidRPr="006E06A1">
        <w:t>Contributes highly specialist information to joint planning of care plans and targets for children on own caseload.</w:t>
      </w:r>
    </w:p>
    <w:p w14:paraId="49F9BA2C" w14:textId="77777777" w:rsidR="00262BD1" w:rsidRPr="006E06A1" w:rsidRDefault="00000000" w:rsidP="006E06A1">
      <w:pPr>
        <w:pStyle w:val="Bulletpoints"/>
      </w:pPr>
      <w:r w:rsidRPr="006E06A1">
        <w:t>Participates in multiagency meetings including Team Around the Child meetings and child protection case conferences.</w:t>
      </w:r>
    </w:p>
    <w:p w14:paraId="0C680F71" w14:textId="77777777" w:rsidR="00262BD1" w:rsidRPr="006E06A1" w:rsidRDefault="00000000" w:rsidP="006E06A1">
      <w:pPr>
        <w:pStyle w:val="Bulletpoints"/>
      </w:pPr>
      <w:r w:rsidRPr="006E06A1">
        <w:t xml:space="preserve">Provides and receives complex, sensitive and sometimes distressing information, whilst working with parents and carers and agreeing future management. </w:t>
      </w:r>
    </w:p>
    <w:p w14:paraId="0F251348" w14:textId="77777777" w:rsidR="00262BD1" w:rsidRPr="006E06A1" w:rsidRDefault="00000000" w:rsidP="006E06A1">
      <w:pPr>
        <w:pStyle w:val="Bulletpoints"/>
      </w:pPr>
      <w:r w:rsidRPr="006E06A1">
        <w:t>Demonstrates advanced communication skills with all team members and stakeholders.</w:t>
      </w:r>
    </w:p>
    <w:p w14:paraId="1C617199" w14:textId="77777777" w:rsidR="00262BD1" w:rsidRPr="006E06A1" w:rsidRDefault="00000000" w:rsidP="006E06A1">
      <w:pPr>
        <w:pStyle w:val="Bulletpoints"/>
      </w:pPr>
      <w:r w:rsidRPr="006E06A1">
        <w:lastRenderedPageBreak/>
        <w:t>Communicates assessment and treatment results to the appropriate disciplines by reports and letters. Includes completing reports in a standardised format for the Local Authority education department to enable them to formulate Education, Health and Care Plans, Annual Reviews and to support the educational tribunal process if required.</w:t>
      </w:r>
    </w:p>
    <w:p w14:paraId="614FB626" w14:textId="77777777" w:rsidR="00262BD1" w:rsidRPr="006E06A1" w:rsidRDefault="00000000" w:rsidP="006E06A1">
      <w:pPr>
        <w:pStyle w:val="Bulletpoints"/>
      </w:pPr>
      <w:r w:rsidRPr="006E06A1">
        <w:t>Implements and reviews care pathways in area of specialism, ensuring that the service is flexible, responsive, effective and informed by best practice.</w:t>
      </w:r>
    </w:p>
    <w:p w14:paraId="4A0BB927" w14:textId="77777777" w:rsidR="00262BD1" w:rsidRPr="006E06A1" w:rsidRDefault="00000000" w:rsidP="006E06A1">
      <w:pPr>
        <w:pStyle w:val="Bulletpoints"/>
      </w:pPr>
      <w:r w:rsidRPr="006E06A1">
        <w:t>Adapts own clinical practice to meet the needs of individual child and family, including due regard for cultural and linguistic differences.</w:t>
      </w:r>
    </w:p>
    <w:p w14:paraId="3ECAF5D8" w14:textId="77777777" w:rsidR="00262BD1" w:rsidRPr="006E06A1" w:rsidRDefault="00000000" w:rsidP="006E06A1">
      <w:pPr>
        <w:pStyle w:val="Bulletpoints"/>
      </w:pPr>
      <w:r w:rsidRPr="006E06A1">
        <w:t>Seeks advice and supervision where appropriate.</w:t>
      </w:r>
    </w:p>
    <w:p w14:paraId="0B462FCC" w14:textId="77777777" w:rsidR="00337AAC" w:rsidRPr="005D3FA1" w:rsidRDefault="00337AAC" w:rsidP="00337AAC">
      <w:pPr>
        <w:pStyle w:val="BodyText"/>
        <w:tabs>
          <w:tab w:val="left" w:pos="709"/>
        </w:tabs>
        <w:overflowPunct w:val="0"/>
        <w:autoSpaceDE w:val="0"/>
        <w:autoSpaceDN w:val="0"/>
        <w:adjustRightInd w:val="0"/>
        <w:textAlignment w:val="baseline"/>
        <w:rPr>
          <w:b/>
          <w:bCs/>
          <w:i/>
          <w:szCs w:val="24"/>
        </w:rPr>
      </w:pPr>
    </w:p>
    <w:p w14:paraId="1EA44DCC" w14:textId="77777777" w:rsidR="00337AAC" w:rsidRPr="005D3FA1" w:rsidRDefault="00000000" w:rsidP="00337AAC">
      <w:pPr>
        <w:pStyle w:val="BodyText"/>
        <w:tabs>
          <w:tab w:val="left" w:pos="709"/>
        </w:tabs>
        <w:overflowPunct w:val="0"/>
        <w:autoSpaceDE w:val="0"/>
        <w:autoSpaceDN w:val="0"/>
        <w:adjustRightInd w:val="0"/>
        <w:textAlignment w:val="baseline"/>
        <w:rPr>
          <w:b/>
          <w:bCs/>
          <w:i/>
          <w:szCs w:val="24"/>
        </w:rPr>
      </w:pPr>
      <w:r w:rsidRPr="005D3FA1">
        <w:rPr>
          <w:szCs w:val="24"/>
        </w:rPr>
        <w:t>Operational delivery:</w:t>
      </w:r>
    </w:p>
    <w:p w14:paraId="204956CA" w14:textId="77777777" w:rsidR="006E06A1" w:rsidRPr="006E06A1" w:rsidRDefault="00000000" w:rsidP="006E06A1">
      <w:pPr>
        <w:pStyle w:val="Bulletpoints"/>
        <w:rPr>
          <w:color w:val="auto"/>
          <w:lang w:eastAsia="en-GB"/>
        </w:rPr>
      </w:pPr>
      <w:r>
        <w:rPr>
          <w:color w:val="auto"/>
          <w:lang w:eastAsia="en-GB"/>
        </w:rPr>
        <w:t>Co-l</w:t>
      </w:r>
      <w:r w:rsidRPr="006E06A1">
        <w:rPr>
          <w:color w:val="auto"/>
          <w:lang w:eastAsia="en-GB"/>
        </w:rPr>
        <w:t xml:space="preserve">eads on the provision of the SLT dysphagia service and the development of this service. </w:t>
      </w:r>
    </w:p>
    <w:p w14:paraId="38934864" w14:textId="77777777" w:rsidR="006E06A1" w:rsidRPr="006E06A1" w:rsidRDefault="00000000" w:rsidP="006E06A1">
      <w:pPr>
        <w:pStyle w:val="Bulletpoints"/>
        <w:rPr>
          <w:color w:val="auto"/>
          <w:lang w:eastAsia="en-GB"/>
        </w:rPr>
      </w:pPr>
      <w:r w:rsidRPr="006E06A1">
        <w:rPr>
          <w:color w:val="auto"/>
          <w:lang w:eastAsia="en-GB"/>
        </w:rPr>
        <w:t>Provides information and advice about eating, drinking and swallowing development and access to speech and language therapy to other professionals and carers.</w:t>
      </w:r>
    </w:p>
    <w:p w14:paraId="054D0956" w14:textId="77777777" w:rsidR="006E06A1" w:rsidRPr="006E06A1" w:rsidRDefault="00000000" w:rsidP="006E06A1">
      <w:pPr>
        <w:pStyle w:val="Bulletpoints"/>
        <w:rPr>
          <w:color w:val="auto"/>
          <w:lang w:eastAsia="en-GB"/>
        </w:rPr>
      </w:pPr>
      <w:r w:rsidRPr="006E06A1">
        <w:rPr>
          <w:color w:val="auto"/>
          <w:lang w:eastAsia="en-GB"/>
        </w:rPr>
        <w:t xml:space="preserve">Works with children with a variety of disorders, including those within specialist area and their carers across the service.  </w:t>
      </w:r>
    </w:p>
    <w:p w14:paraId="776BD605" w14:textId="77777777" w:rsidR="006E06A1" w:rsidRPr="006E06A1" w:rsidRDefault="00000000" w:rsidP="006E06A1">
      <w:pPr>
        <w:pStyle w:val="Bulletpoints"/>
        <w:rPr>
          <w:color w:val="auto"/>
          <w:lang w:eastAsia="en-GB"/>
        </w:rPr>
      </w:pPr>
      <w:r w:rsidRPr="006E06A1">
        <w:rPr>
          <w:color w:val="auto"/>
          <w:lang w:eastAsia="en-GB"/>
        </w:rPr>
        <w:t>Works flexibly in order to provide an equitable service for children in area of specialism, in conjunction with the SLT team.</w:t>
      </w:r>
    </w:p>
    <w:p w14:paraId="7EFE7D57" w14:textId="77777777" w:rsidR="006E06A1" w:rsidRPr="006E06A1" w:rsidRDefault="00000000" w:rsidP="006E06A1">
      <w:pPr>
        <w:pStyle w:val="Bulletpoints"/>
        <w:rPr>
          <w:color w:val="auto"/>
          <w:lang w:eastAsia="en-GB"/>
        </w:rPr>
      </w:pPr>
      <w:r w:rsidRPr="006E06A1">
        <w:rPr>
          <w:color w:val="auto"/>
          <w:lang w:eastAsia="en-GB"/>
        </w:rPr>
        <w:t>Forms and maintains strong communication links with appropriate community and medical teams, including Healthy Family Teams, Specialist Children’s Services, specialist tertiary centre teams, Early Years settings and schools as appropriate.</w:t>
      </w:r>
    </w:p>
    <w:p w14:paraId="041B78CE" w14:textId="77777777" w:rsidR="006E06A1" w:rsidRPr="006E06A1" w:rsidRDefault="00000000" w:rsidP="006E06A1">
      <w:pPr>
        <w:pStyle w:val="Bulletpoints"/>
        <w:rPr>
          <w:color w:val="auto"/>
          <w:lang w:eastAsia="en-GB"/>
        </w:rPr>
      </w:pPr>
      <w:r w:rsidRPr="006E06A1">
        <w:rPr>
          <w:color w:val="auto"/>
          <w:lang w:eastAsia="en-GB"/>
        </w:rPr>
        <w:t xml:space="preserve">Works in partnership with other professionals and stakeholders within specialist area. </w:t>
      </w:r>
    </w:p>
    <w:p w14:paraId="2CF6369A" w14:textId="77777777" w:rsidR="006E06A1" w:rsidRPr="006E06A1" w:rsidRDefault="00000000" w:rsidP="006E06A1">
      <w:pPr>
        <w:pStyle w:val="Bulletpoints"/>
        <w:rPr>
          <w:color w:val="auto"/>
          <w:lang w:eastAsia="en-GB"/>
        </w:rPr>
      </w:pPr>
      <w:r w:rsidRPr="006E06A1">
        <w:rPr>
          <w:color w:val="auto"/>
          <w:lang w:eastAsia="en-GB"/>
        </w:rPr>
        <w:t>Completes incident forms when appropriate and discusses pertinent issues regarding adverse incidents with line manager and others involved.</w:t>
      </w:r>
    </w:p>
    <w:p w14:paraId="7C997B86" w14:textId="77777777" w:rsidR="006E06A1" w:rsidRPr="006E06A1" w:rsidRDefault="00000000" w:rsidP="006E06A1">
      <w:pPr>
        <w:pStyle w:val="Bulletpoints"/>
        <w:rPr>
          <w:color w:val="auto"/>
          <w:lang w:eastAsia="en-GB"/>
        </w:rPr>
      </w:pPr>
      <w:r w:rsidRPr="006E06A1">
        <w:rPr>
          <w:color w:val="auto"/>
          <w:lang w:eastAsia="en-GB"/>
        </w:rPr>
        <w:t>Investigates and responds to formal and informal complaints in conjunction with line manager.</w:t>
      </w:r>
    </w:p>
    <w:p w14:paraId="2724ABC2" w14:textId="77777777" w:rsidR="006E06A1" w:rsidRPr="006E06A1" w:rsidRDefault="00000000" w:rsidP="006E06A1">
      <w:pPr>
        <w:pStyle w:val="Bulletpoints"/>
        <w:rPr>
          <w:color w:val="auto"/>
          <w:lang w:eastAsia="en-GB"/>
        </w:rPr>
      </w:pPr>
      <w:r w:rsidRPr="006E06A1">
        <w:rPr>
          <w:color w:val="auto"/>
          <w:lang w:eastAsia="en-GB"/>
        </w:rPr>
        <w:t>Assesses, reports and manages any risk, clinical and non-clinical, in line with Risk Management Policy</w:t>
      </w:r>
    </w:p>
    <w:p w14:paraId="44DDF07E" w14:textId="77777777" w:rsidR="006E06A1" w:rsidRPr="006E06A1" w:rsidRDefault="00000000" w:rsidP="006E06A1">
      <w:pPr>
        <w:pStyle w:val="Bulletpoints"/>
        <w:rPr>
          <w:color w:val="auto"/>
          <w:lang w:eastAsia="en-GB"/>
        </w:rPr>
      </w:pPr>
      <w:r w:rsidRPr="006E06A1">
        <w:rPr>
          <w:color w:val="auto"/>
          <w:lang w:eastAsia="en-GB"/>
        </w:rPr>
        <w:t>Positively participates in and promotes Clinical Governance, thus ensuring the highest quality of practice is maintained, within the service.</w:t>
      </w:r>
    </w:p>
    <w:p w14:paraId="115FE266" w14:textId="77777777" w:rsidR="006E06A1" w:rsidRPr="006E06A1" w:rsidRDefault="00000000" w:rsidP="006E06A1">
      <w:pPr>
        <w:pStyle w:val="Bulletpoints"/>
        <w:rPr>
          <w:color w:val="auto"/>
          <w:lang w:eastAsia="en-GB"/>
        </w:rPr>
      </w:pPr>
      <w:r w:rsidRPr="006E06A1">
        <w:rPr>
          <w:color w:val="auto"/>
          <w:lang w:eastAsia="en-GB"/>
        </w:rPr>
        <w:t>Ensures that any Safeguarding concerns are reported appropriately, following local policies and procedures.</w:t>
      </w:r>
    </w:p>
    <w:p w14:paraId="267D279E" w14:textId="77777777" w:rsidR="006E06A1" w:rsidRPr="006E06A1" w:rsidRDefault="00000000" w:rsidP="006E06A1">
      <w:pPr>
        <w:pStyle w:val="Bulletpoints"/>
        <w:rPr>
          <w:color w:val="auto"/>
          <w:lang w:eastAsia="en-GB"/>
        </w:rPr>
      </w:pPr>
      <w:r w:rsidRPr="006E06A1">
        <w:rPr>
          <w:color w:val="auto"/>
          <w:lang w:eastAsia="en-GB"/>
        </w:rPr>
        <w:t>Demonstrates use of evidence-based practice and participation in clinical audit</w:t>
      </w:r>
    </w:p>
    <w:p w14:paraId="2A659398" w14:textId="77777777" w:rsidR="006E06A1" w:rsidRPr="006E06A1" w:rsidRDefault="00000000" w:rsidP="006E06A1">
      <w:pPr>
        <w:pStyle w:val="Bulletpoints"/>
        <w:rPr>
          <w:color w:val="auto"/>
          <w:lang w:eastAsia="en-GB"/>
        </w:rPr>
      </w:pPr>
      <w:r w:rsidRPr="006E06A1">
        <w:rPr>
          <w:color w:val="auto"/>
          <w:lang w:eastAsia="en-GB"/>
        </w:rPr>
        <w:t>Complies with mandatory training, ensuring that this is completed in a timely manner.</w:t>
      </w:r>
    </w:p>
    <w:p w14:paraId="15DBF4BB" w14:textId="77777777" w:rsidR="006E06A1" w:rsidRPr="006E06A1" w:rsidRDefault="00000000" w:rsidP="006E06A1">
      <w:pPr>
        <w:pStyle w:val="Bulletpoints"/>
        <w:rPr>
          <w:color w:val="auto"/>
          <w:lang w:eastAsia="en-GB"/>
        </w:rPr>
      </w:pPr>
      <w:r w:rsidRPr="006E06A1">
        <w:rPr>
          <w:color w:val="auto"/>
          <w:lang w:eastAsia="en-GB"/>
        </w:rPr>
        <w:t>Takes responsibility for own continuous professional development, particularly in area of specialism, informing Team Leaders and Children’s Therapy Manager of the impact of research and guidance on local policies and procedures</w:t>
      </w:r>
    </w:p>
    <w:p w14:paraId="32485A7D" w14:textId="77777777" w:rsidR="006E06A1" w:rsidRPr="006E06A1" w:rsidRDefault="00000000" w:rsidP="006E06A1">
      <w:pPr>
        <w:pStyle w:val="Bulletpoints"/>
        <w:rPr>
          <w:color w:val="auto"/>
          <w:lang w:eastAsia="en-GB"/>
        </w:rPr>
      </w:pPr>
      <w:r w:rsidRPr="006E06A1">
        <w:rPr>
          <w:color w:val="auto"/>
          <w:lang w:eastAsia="en-GB"/>
        </w:rPr>
        <w:t xml:space="preserve">Participates actively in relevant Clinical Excellence Network </w:t>
      </w:r>
    </w:p>
    <w:p w14:paraId="1CC43BDD" w14:textId="77777777" w:rsidR="006E06A1" w:rsidRPr="006E06A1" w:rsidRDefault="00000000" w:rsidP="006E06A1">
      <w:pPr>
        <w:pStyle w:val="Bulletpoints"/>
        <w:rPr>
          <w:color w:val="auto"/>
          <w:lang w:eastAsia="en-GB"/>
        </w:rPr>
      </w:pPr>
      <w:r w:rsidRPr="006E06A1">
        <w:rPr>
          <w:color w:val="auto"/>
          <w:lang w:eastAsia="en-GB"/>
        </w:rPr>
        <w:lastRenderedPageBreak/>
        <w:t>Actively participates and provides clinical supervision in specialist area</w:t>
      </w:r>
    </w:p>
    <w:p w14:paraId="2F394795" w14:textId="77777777" w:rsidR="006E06A1" w:rsidRPr="006E06A1" w:rsidRDefault="00000000" w:rsidP="006E06A1">
      <w:pPr>
        <w:pStyle w:val="Bulletpoints"/>
        <w:rPr>
          <w:color w:val="auto"/>
          <w:lang w:eastAsia="en-GB"/>
        </w:rPr>
      </w:pPr>
      <w:r w:rsidRPr="006E06A1">
        <w:rPr>
          <w:color w:val="auto"/>
          <w:lang w:eastAsia="en-GB"/>
        </w:rPr>
        <w:t>Ensures data is collected and reported to the relevant clinical lead/manager as requested</w:t>
      </w:r>
    </w:p>
    <w:p w14:paraId="437BDEBE" w14:textId="77777777" w:rsidR="00B74FF1" w:rsidRDefault="00000000" w:rsidP="00FB4EAB">
      <w:pPr>
        <w:pStyle w:val="Subheader"/>
      </w:pPr>
      <w:r w:rsidRPr="00B27235">
        <w:t>Outline of Provisional Job Schedule</w:t>
      </w:r>
      <w:r>
        <w:t>:</w:t>
      </w:r>
    </w:p>
    <w:p w14:paraId="021D0109" w14:textId="77777777" w:rsidR="00BE32C0" w:rsidRPr="00BE32C0" w:rsidRDefault="00000000" w:rsidP="00FB4EAB">
      <w:pPr>
        <w:pStyle w:val="Bulletpoints"/>
        <w:rPr>
          <w:bCs/>
          <w:i/>
        </w:rPr>
      </w:pPr>
      <w:bookmarkStart w:id="1" w:name="_Hlk98404771"/>
      <w:bookmarkStart w:id="2" w:name="_Hlk98404784"/>
      <w:r w:rsidRPr="00BE32C0">
        <w:rPr>
          <w:lang w:eastAsia="en-GB"/>
        </w:rPr>
        <w:t xml:space="preserve">Clinical duties </w:t>
      </w:r>
      <w:r w:rsidR="00AC25E3" w:rsidRPr="00BE32C0">
        <w:rPr>
          <w:lang w:eastAsia="en-GB"/>
        </w:rPr>
        <w:t xml:space="preserve">will usually be </w:t>
      </w:r>
      <w:r w:rsidR="006E06A1">
        <w:rPr>
          <w:lang w:eastAsia="en-GB"/>
        </w:rPr>
        <w:t>home visits</w:t>
      </w:r>
      <w:r w:rsidR="007F04F6">
        <w:rPr>
          <w:lang w:eastAsia="en-GB"/>
        </w:rPr>
        <w:t xml:space="preserve">, educational settings </w:t>
      </w:r>
      <w:r w:rsidR="00AC25E3" w:rsidRPr="00BE32C0">
        <w:rPr>
          <w:lang w:eastAsia="en-GB"/>
        </w:rPr>
        <w:t>or</w:t>
      </w:r>
      <w:r w:rsidR="006E06A1">
        <w:rPr>
          <w:lang w:eastAsia="en-GB"/>
        </w:rPr>
        <w:t xml:space="preserve"> in a</w:t>
      </w:r>
      <w:r w:rsidR="00AC25E3" w:rsidRPr="00BE32C0">
        <w:rPr>
          <w:lang w:eastAsia="en-GB"/>
        </w:rPr>
        <w:t xml:space="preserve"> </w:t>
      </w:r>
      <w:bookmarkEnd w:id="1"/>
      <w:r w:rsidR="00AC25E3" w:rsidRPr="00BE32C0">
        <w:rPr>
          <w:lang w:eastAsia="en-GB"/>
        </w:rPr>
        <w:t>clinic</w:t>
      </w:r>
      <w:r w:rsidR="000B0D3E">
        <w:rPr>
          <w:lang w:eastAsia="en-GB"/>
        </w:rPr>
        <w:t>/Family Hub</w:t>
      </w:r>
    </w:p>
    <w:p w14:paraId="2DBD59DD" w14:textId="77777777" w:rsidR="004807AB" w:rsidRPr="004807AB" w:rsidRDefault="00000000" w:rsidP="00FB4EAB">
      <w:pPr>
        <w:pStyle w:val="Bulletpoints"/>
        <w:rPr>
          <w:bCs/>
          <w:i/>
        </w:rPr>
      </w:pPr>
      <w:r w:rsidRPr="00BE32C0">
        <w:rPr>
          <w:lang w:eastAsia="en-GB"/>
        </w:rPr>
        <w:t xml:space="preserve">Leadership and line </w:t>
      </w:r>
      <w:bookmarkEnd w:id="2"/>
      <w:r w:rsidRPr="00BE32C0">
        <w:rPr>
          <w:lang w:eastAsia="en-GB"/>
        </w:rPr>
        <w:t xml:space="preserve">management duties may be undertaken at </w:t>
      </w:r>
      <w:r w:rsidR="000B0D3E">
        <w:rPr>
          <w:lang w:eastAsia="en-GB"/>
        </w:rPr>
        <w:t>an</w:t>
      </w:r>
      <w:r w:rsidRPr="00BE32C0">
        <w:rPr>
          <w:lang w:eastAsia="en-GB"/>
        </w:rPr>
        <w:t xml:space="preserve"> official base or </w:t>
      </w:r>
      <w:r w:rsidR="00BE32C0" w:rsidRPr="00BE32C0">
        <w:rPr>
          <w:lang w:eastAsia="en-GB"/>
        </w:rPr>
        <w:t xml:space="preserve">through remote working </w:t>
      </w:r>
      <w:r w:rsidR="00B86072">
        <w:rPr>
          <w:lang w:eastAsia="en-GB"/>
        </w:rPr>
        <w:t>from</w:t>
      </w:r>
      <w:r w:rsidR="00BE32C0" w:rsidRPr="00BE32C0">
        <w:rPr>
          <w:lang w:eastAsia="en-GB"/>
        </w:rPr>
        <w:t xml:space="preserve"> home </w:t>
      </w:r>
      <w:r w:rsidR="000B0D3E">
        <w:rPr>
          <w:lang w:eastAsia="en-GB"/>
        </w:rPr>
        <w:t xml:space="preserve">as agreed and </w:t>
      </w:r>
      <w:r w:rsidR="00BE32C0" w:rsidRPr="00BE32C0">
        <w:rPr>
          <w:lang w:eastAsia="en-GB"/>
        </w:rPr>
        <w:t xml:space="preserve">depending on the particular tasks being undertaken </w:t>
      </w:r>
    </w:p>
    <w:p w14:paraId="542D317A" w14:textId="77777777" w:rsidR="008A34A3" w:rsidRPr="000B0D3E" w:rsidRDefault="00000000" w:rsidP="008A34A3">
      <w:pPr>
        <w:pStyle w:val="Bulletpoints"/>
        <w:rPr>
          <w:bCs/>
          <w:i/>
        </w:rPr>
      </w:pPr>
      <w:r w:rsidRPr="00BE32C0">
        <w:rPr>
          <w:lang w:eastAsia="en-GB"/>
        </w:rPr>
        <w:t xml:space="preserve">All team members are provided with a </w:t>
      </w:r>
      <w:r w:rsidR="000B0D3E">
        <w:rPr>
          <w:lang w:eastAsia="en-GB"/>
        </w:rPr>
        <w:t>laptop</w:t>
      </w:r>
      <w:r w:rsidRPr="00BE32C0">
        <w:rPr>
          <w:lang w:eastAsia="en-GB"/>
        </w:rPr>
        <w:t xml:space="preserve"> and </w:t>
      </w:r>
      <w:r w:rsidR="000B0D3E">
        <w:rPr>
          <w:lang w:eastAsia="en-GB"/>
        </w:rPr>
        <w:t xml:space="preserve">mobile </w:t>
      </w:r>
      <w:r w:rsidRPr="00BE32C0">
        <w:rPr>
          <w:lang w:eastAsia="en-GB"/>
        </w:rPr>
        <w:t xml:space="preserve">phone to support remote and </w:t>
      </w:r>
      <w:r w:rsidR="000B0D3E">
        <w:rPr>
          <w:lang w:eastAsia="en-GB"/>
        </w:rPr>
        <w:t>agile</w:t>
      </w:r>
      <w:r w:rsidRPr="00BE32C0">
        <w:rPr>
          <w:lang w:eastAsia="en-GB"/>
        </w:rPr>
        <w:t xml:space="preserve"> working</w:t>
      </w:r>
    </w:p>
    <w:p w14:paraId="64CFFD05" w14:textId="77777777" w:rsidR="000B0D3E" w:rsidRPr="000B0D3E" w:rsidRDefault="000B0D3E" w:rsidP="000B0D3E">
      <w:pPr>
        <w:pStyle w:val="Bulletpoints"/>
        <w:numPr>
          <w:ilvl w:val="0"/>
          <w:numId w:val="0"/>
        </w:numPr>
        <w:ind w:left="567"/>
        <w:rPr>
          <w:bCs/>
          <w:i/>
        </w:rPr>
      </w:pPr>
    </w:p>
    <w:p w14:paraId="1A2A91A5" w14:textId="77777777" w:rsidR="00FB4EAB" w:rsidRDefault="00000000" w:rsidP="008A34A3">
      <w:pPr>
        <w:pStyle w:val="Heading2"/>
      </w:pPr>
      <w:r>
        <w:t>Our values</w:t>
      </w:r>
    </w:p>
    <w:p w14:paraId="6E221ED6" w14:textId="77777777" w:rsidR="0057282E" w:rsidRPr="00B27235" w:rsidRDefault="00000000" w:rsidP="0057282E">
      <w:pPr>
        <w:rPr>
          <w:lang w:eastAsia="en-GB"/>
        </w:rPr>
      </w:pPr>
      <w:r w:rsidRPr="00B27235">
        <w:rPr>
          <w:lang w:eastAsia="en-GB"/>
        </w:rPr>
        <w:t>Our values are our moral compass and core to our DNA. They underpin the way we deliver our services and treat those who use our services.</w:t>
      </w:r>
    </w:p>
    <w:p w14:paraId="2E05E4EA" w14:textId="77777777" w:rsidR="0057282E" w:rsidRPr="00B27235" w:rsidRDefault="00000000"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332BB183" w14:textId="77777777" w:rsidR="0057282E" w:rsidRPr="00B27235" w:rsidRDefault="00000000"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F26C27" w14:paraId="049EAD2E" w14:textId="77777777" w:rsidTr="00097855">
        <w:trPr>
          <w:trHeight w:val="454"/>
        </w:trPr>
        <w:tc>
          <w:tcPr>
            <w:tcW w:w="3387" w:type="dxa"/>
            <w:tcBorders>
              <w:left w:val="single" w:sz="4" w:space="0" w:color="B52059"/>
              <w:right w:val="single" w:sz="4" w:space="0" w:color="B52059"/>
            </w:tcBorders>
            <w:vAlign w:val="center"/>
          </w:tcPr>
          <w:p w14:paraId="2E45B386" w14:textId="77777777" w:rsidR="00097855" w:rsidRPr="00097855" w:rsidRDefault="00000000"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vAlign w:val="center"/>
          </w:tcPr>
          <w:p w14:paraId="4304F9B7" w14:textId="77777777" w:rsidR="00097855" w:rsidRPr="00097855" w:rsidRDefault="00000000"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vAlign w:val="center"/>
          </w:tcPr>
          <w:p w14:paraId="30ECB9BF" w14:textId="77777777" w:rsidR="00097855" w:rsidRPr="00097855" w:rsidRDefault="00000000" w:rsidP="00097855">
            <w:pPr>
              <w:pStyle w:val="Subheader"/>
            </w:pPr>
            <w:r w:rsidRPr="00097855">
              <w:rPr>
                <w:rStyle w:val="BoldredChar"/>
                <w:rFonts w:ascii="Avenir Black" w:hAnsi="Avenir Black"/>
                <w:b/>
                <w:bCs w:val="0"/>
                <w:noProof w:val="0"/>
                <w:color w:val="3C3C3B" w:themeColor="text1"/>
                <w:sz w:val="24"/>
                <w:lang w:eastAsia="en-GB"/>
              </w:rPr>
              <w:t>Do</w:t>
            </w:r>
          </w:p>
        </w:tc>
      </w:tr>
      <w:tr w:rsidR="00F26C27" w14:paraId="24BDD07D"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56667A8D" w14:textId="77777777" w:rsidR="00097855" w:rsidRPr="00097855" w:rsidRDefault="00000000" w:rsidP="00097855">
            <w:pPr>
              <w:pStyle w:val="Bulletpoints"/>
              <w:rPr>
                <w:szCs w:val="24"/>
              </w:rPr>
            </w:pPr>
            <w:r w:rsidRPr="00097855">
              <w:rPr>
                <w:szCs w:val="24"/>
              </w:rPr>
              <w:t xml:space="preserve">Inspire </w:t>
            </w:r>
          </w:p>
          <w:p w14:paraId="34785FF2" w14:textId="77777777" w:rsidR="00097855" w:rsidRPr="00097855" w:rsidRDefault="00000000" w:rsidP="00097855">
            <w:pPr>
              <w:pStyle w:val="Bulletpoints"/>
              <w:rPr>
                <w:szCs w:val="24"/>
              </w:rPr>
            </w:pPr>
            <w:r w:rsidRPr="00097855">
              <w:rPr>
                <w:szCs w:val="24"/>
              </w:rPr>
              <w:t>Understand</w:t>
            </w:r>
          </w:p>
          <w:p w14:paraId="09058FE6" w14:textId="77777777" w:rsidR="00097855" w:rsidRPr="00097855" w:rsidRDefault="00000000"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356E1AE2" w14:textId="77777777" w:rsidR="00097855" w:rsidRPr="00097855" w:rsidRDefault="00000000" w:rsidP="00097855">
            <w:pPr>
              <w:pStyle w:val="Bulletpoints"/>
              <w:rPr>
                <w:szCs w:val="24"/>
                <w:lang w:eastAsia="en-GB"/>
              </w:rPr>
            </w:pPr>
            <w:r w:rsidRPr="00097855">
              <w:rPr>
                <w:szCs w:val="24"/>
                <w:lang w:eastAsia="en-GB"/>
              </w:rPr>
              <w:t>Challenge</w:t>
            </w:r>
          </w:p>
          <w:p w14:paraId="5C0A3002" w14:textId="77777777" w:rsidR="00097855" w:rsidRPr="00097855" w:rsidRDefault="00000000" w:rsidP="00097855">
            <w:pPr>
              <w:pStyle w:val="Bulletpoints"/>
              <w:rPr>
                <w:szCs w:val="24"/>
                <w:lang w:eastAsia="en-GB"/>
              </w:rPr>
            </w:pPr>
            <w:r w:rsidRPr="00097855">
              <w:rPr>
                <w:szCs w:val="24"/>
                <w:lang w:eastAsia="en-GB"/>
              </w:rPr>
              <w:t>Improve</w:t>
            </w:r>
          </w:p>
          <w:p w14:paraId="0DE0A9C0" w14:textId="77777777" w:rsidR="00097855" w:rsidRPr="00B27235" w:rsidRDefault="00000000"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7EDCE93D" w14:textId="77777777" w:rsidR="00097855" w:rsidRPr="00097855" w:rsidRDefault="00000000" w:rsidP="00097855">
            <w:pPr>
              <w:pStyle w:val="Bulletpoints"/>
              <w:rPr>
                <w:szCs w:val="24"/>
              </w:rPr>
            </w:pPr>
            <w:r w:rsidRPr="00097855">
              <w:rPr>
                <w:szCs w:val="24"/>
              </w:rPr>
              <w:t>Accountability</w:t>
            </w:r>
          </w:p>
          <w:p w14:paraId="7BECB5BA" w14:textId="77777777" w:rsidR="00097855" w:rsidRPr="00097855" w:rsidRDefault="00000000" w:rsidP="00097855">
            <w:pPr>
              <w:pStyle w:val="Bulletpoints"/>
              <w:rPr>
                <w:szCs w:val="24"/>
              </w:rPr>
            </w:pPr>
            <w:r w:rsidRPr="00097855">
              <w:rPr>
                <w:szCs w:val="24"/>
              </w:rPr>
              <w:t>Involve</w:t>
            </w:r>
          </w:p>
          <w:p w14:paraId="4304A86A" w14:textId="77777777" w:rsidR="00097855" w:rsidRPr="00B27235" w:rsidRDefault="00000000" w:rsidP="00097855">
            <w:pPr>
              <w:pStyle w:val="Bulletpoints"/>
              <w:rPr>
                <w:lang w:eastAsia="en-GB"/>
              </w:rPr>
            </w:pPr>
            <w:r w:rsidRPr="00097855">
              <w:rPr>
                <w:szCs w:val="24"/>
              </w:rPr>
              <w:t>Resilience</w:t>
            </w:r>
          </w:p>
        </w:tc>
      </w:tr>
    </w:tbl>
    <w:p w14:paraId="20F4070E" w14:textId="77777777" w:rsidR="00C94D9A" w:rsidRDefault="00C94D9A" w:rsidP="00203DFA">
      <w:pPr>
        <w:pStyle w:val="Heading2"/>
      </w:pPr>
    </w:p>
    <w:p w14:paraId="4CBF6E0A" w14:textId="77777777" w:rsidR="0057282E" w:rsidRDefault="00000000" w:rsidP="00203DFA">
      <w:pPr>
        <w:pStyle w:val="Heading2"/>
      </w:pPr>
      <w:r w:rsidRPr="00B27235">
        <w:t>Confidentiality and Information Security</w:t>
      </w:r>
    </w:p>
    <w:p w14:paraId="66ED5A2F" w14:textId="77777777" w:rsidR="004B6680" w:rsidRPr="00B27235" w:rsidRDefault="0000000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3AA9B423" w14:textId="77777777" w:rsidR="009D7013" w:rsidRDefault="00000000" w:rsidP="00F20D0B">
      <w:r w:rsidRPr="00B27235">
        <w:t xml:space="preserve">All information which identifies living individuals in whatever form (paper/pictures, electronic data/images or voice) is covered by the 1998 Data Protection Act and should be managed in accordance with this legislation. This and all other information must be held in line with NHS national standards including the </w:t>
      </w:r>
      <w:hyperlink r:id="rId10" w:history="1">
        <w:r w:rsidR="009D7013" w:rsidRPr="00B27235">
          <w:rPr>
            <w:rStyle w:val="Hyperlink"/>
            <w:color w:val="3C3C3B" w:themeColor="text1"/>
          </w:rPr>
          <w:t> Records Management:  NHS Code of Practice</w:t>
        </w:r>
      </w:hyperlink>
      <w:r w:rsidRPr="00B27235">
        <w:t xml:space="preserve"> , </w:t>
      </w:r>
      <w:hyperlink r:id="rId11" w:history="1">
        <w:r w:rsidR="009D7013" w:rsidRPr="00B27235">
          <w:rPr>
            <w:rStyle w:val="Hyperlink"/>
            <w:color w:val="3C3C3B" w:themeColor="text1"/>
          </w:rPr>
          <w:t>NHS Constitution</w:t>
        </w:r>
      </w:hyperlink>
      <w:r w:rsidRPr="00B27235">
        <w:t xml:space="preserve"> and </w:t>
      </w:r>
      <w:hyperlink r:id="rId12" w:history="1">
        <w:r w:rsidR="009D7013"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 xml:space="preserve">will be undertaken </w:t>
      </w:r>
      <w:r w:rsidR="00F20D0B" w:rsidRPr="00B27235">
        <w:lastRenderedPageBreak/>
        <w:t>by the Company. Failure to adhere to Information Governance policies and procedures may result in disciplinary action and, where applicable, criminal prosecution.</w:t>
      </w:r>
    </w:p>
    <w:p w14:paraId="1B706E3F" w14:textId="77777777" w:rsidR="00C94D9A" w:rsidRDefault="00C94D9A" w:rsidP="00EE7A7C">
      <w:pPr>
        <w:pStyle w:val="Heading2"/>
      </w:pPr>
    </w:p>
    <w:p w14:paraId="43421DF6" w14:textId="77777777" w:rsidR="009D7013" w:rsidRDefault="00000000" w:rsidP="00EE7A7C">
      <w:pPr>
        <w:pStyle w:val="Heading2"/>
      </w:pPr>
      <w:r>
        <w:t>Information governance</w:t>
      </w:r>
      <w:r w:rsidR="00EE7A7C">
        <w:t xml:space="preserve"> responsibilit</w:t>
      </w:r>
      <w:r w:rsidR="000067B2">
        <w:t>ies</w:t>
      </w:r>
    </w:p>
    <w:p w14:paraId="5A842D40" w14:textId="77777777" w:rsidR="003A1AF9" w:rsidRDefault="00000000" w:rsidP="00230065">
      <w:r>
        <w:t xml:space="preserve">You </w:t>
      </w:r>
      <w:r w:rsidRPr="00B27235">
        <w:t>are responsible for the following key aspects of Information Governance (not an exhaustive list):</w:t>
      </w:r>
    </w:p>
    <w:p w14:paraId="1BC8C3A6" w14:textId="77777777" w:rsidR="003F2700" w:rsidRPr="003F2700" w:rsidRDefault="00000000" w:rsidP="003F2700">
      <w:pPr>
        <w:pStyle w:val="Bulletpoints"/>
      </w:pPr>
      <w:r w:rsidRPr="003F2700">
        <w:t>Completion of annual information governance training</w:t>
      </w:r>
    </w:p>
    <w:p w14:paraId="00067127" w14:textId="77777777" w:rsidR="003F2700" w:rsidRPr="003F2700" w:rsidRDefault="00000000" w:rsidP="003F2700">
      <w:pPr>
        <w:pStyle w:val="Bulletpoints"/>
      </w:pPr>
      <w:r w:rsidRPr="003F2700">
        <w:t xml:space="preserve">Reading applicable policies and procedures </w:t>
      </w:r>
    </w:p>
    <w:p w14:paraId="122FA157" w14:textId="77777777" w:rsidR="003F2700" w:rsidRPr="003F2700" w:rsidRDefault="00000000" w:rsidP="003F2700">
      <w:pPr>
        <w:pStyle w:val="Bulletpoints"/>
      </w:pPr>
      <w:r w:rsidRPr="003F2700">
        <w:t>Understanding key responsibilities outlined in the Information Governance acceptable usage policies and procedures including NHS mandated encryption requirements</w:t>
      </w:r>
    </w:p>
    <w:p w14:paraId="484D349D" w14:textId="77777777" w:rsidR="003F2700" w:rsidRPr="003F2700" w:rsidRDefault="00000000" w:rsidP="003F2700">
      <w:pPr>
        <w:pStyle w:val="Bulletpoints"/>
      </w:pPr>
      <w:r w:rsidRPr="003F2700">
        <w:t xml:space="preserve">Ensuring the security and confidentiality of all records and personal information assets </w:t>
      </w:r>
    </w:p>
    <w:p w14:paraId="54E84065" w14:textId="77777777" w:rsidR="003F2700" w:rsidRPr="003F2700" w:rsidRDefault="00000000" w:rsidP="003F2700">
      <w:pPr>
        <w:pStyle w:val="Bulletpoints"/>
      </w:pPr>
      <w:r w:rsidRPr="003F2700">
        <w:t xml:space="preserve">Maintaining timely and accurate record keeping and where appropriate, in accordance with professional guidelines </w:t>
      </w:r>
    </w:p>
    <w:p w14:paraId="6CFB56C1" w14:textId="77777777" w:rsidR="003F2700" w:rsidRPr="003F2700" w:rsidRDefault="00000000" w:rsidP="003F2700">
      <w:pPr>
        <w:pStyle w:val="Bulletpoints"/>
      </w:pPr>
      <w:r w:rsidRPr="003F2700">
        <w:t>Only using email accounts authorised by us. These should be used in accordance with the Sending and Transferring Information Securely Procedures and Acceptable Use Policies.</w:t>
      </w:r>
    </w:p>
    <w:p w14:paraId="013C11D1" w14:textId="77777777" w:rsidR="003F2700" w:rsidRPr="003F2700" w:rsidRDefault="000000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78844162" w14:textId="77777777" w:rsidR="003F2700" w:rsidRPr="003F2700" w:rsidRDefault="00000000" w:rsidP="003F2700">
      <w:pPr>
        <w:pStyle w:val="Bulletpoints"/>
      </w:pPr>
      <w:r w:rsidRPr="003F2700">
        <w:t xml:space="preserve">Adherence to the clear desk/screen policy </w:t>
      </w:r>
    </w:p>
    <w:p w14:paraId="04CD513B" w14:textId="77777777" w:rsidR="004F7DE8" w:rsidRPr="003F2700" w:rsidRDefault="00000000" w:rsidP="003F2700">
      <w:pPr>
        <w:pStyle w:val="Bulletpoints"/>
      </w:pPr>
      <w:r w:rsidRPr="003F2700">
        <w:t>Only using approved equipment for conducting business</w:t>
      </w:r>
    </w:p>
    <w:p w14:paraId="53B1F06A" w14:textId="77777777" w:rsidR="003F2700" w:rsidRDefault="003F2700" w:rsidP="003F2700">
      <w:pPr>
        <w:pStyle w:val="Bulletpoints"/>
        <w:numPr>
          <w:ilvl w:val="0"/>
          <w:numId w:val="0"/>
        </w:numPr>
        <w:ind w:left="284"/>
      </w:pPr>
    </w:p>
    <w:p w14:paraId="6C61043F" w14:textId="77777777" w:rsidR="004F7DE8" w:rsidRDefault="00000000" w:rsidP="004F7DE8">
      <w:pPr>
        <w:pStyle w:val="Heading2"/>
      </w:pPr>
      <w:r>
        <w:t>Governance</w:t>
      </w:r>
    </w:p>
    <w:p w14:paraId="60ECDABF" w14:textId="77777777" w:rsidR="004F7DE8" w:rsidRDefault="00000000"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7990C6F2" w14:textId="77777777" w:rsidR="001E50B3" w:rsidRDefault="001E50B3" w:rsidP="00B74F18"/>
    <w:p w14:paraId="422D31E4" w14:textId="77777777" w:rsidR="001E50B3" w:rsidRDefault="00000000" w:rsidP="001E50B3">
      <w:pPr>
        <w:pStyle w:val="Heading2"/>
      </w:pPr>
      <w:r>
        <w:t>Registered Health Professional</w:t>
      </w:r>
    </w:p>
    <w:p w14:paraId="5ADFDAF5" w14:textId="77777777" w:rsidR="001E50B3" w:rsidRDefault="00000000"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58DFCEC1" w14:textId="77777777" w:rsidR="00992BB8" w:rsidRDefault="00992BB8" w:rsidP="00B74F18"/>
    <w:p w14:paraId="1D0BB595" w14:textId="77777777" w:rsidR="00992BB8" w:rsidRDefault="00000000" w:rsidP="00281375">
      <w:pPr>
        <w:pStyle w:val="Heading2"/>
      </w:pPr>
      <w:r>
        <w:lastRenderedPageBreak/>
        <w:t>Risk Management/Health &amp; Safety</w:t>
      </w:r>
    </w:p>
    <w:p w14:paraId="6541C515" w14:textId="77777777" w:rsidR="00281375" w:rsidRPr="00B27235" w:rsidRDefault="00000000"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27329A10" w14:textId="77777777" w:rsidR="00281375" w:rsidRDefault="00000000" w:rsidP="00281375">
      <w:r w:rsidRPr="00B27235">
        <w:t>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w:t>
      </w:r>
    </w:p>
    <w:p w14:paraId="5B4D0CB6" w14:textId="77777777" w:rsidR="00C27EE7" w:rsidRDefault="00000000" w:rsidP="00C27EE7">
      <w:r w:rsidRPr="00B27235">
        <w:t>All staff must report accidents, incidents and near misses so that the company can learn from them and improve safety.</w:t>
      </w:r>
    </w:p>
    <w:p w14:paraId="35ED8519" w14:textId="77777777" w:rsidR="000E43C3" w:rsidRDefault="000E43C3" w:rsidP="00C27EE7"/>
    <w:p w14:paraId="7417E7E5" w14:textId="77777777" w:rsidR="000E43C3" w:rsidRDefault="00000000"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542837E6" w14:textId="77777777" w:rsidR="003B5E57" w:rsidRDefault="00000000" w:rsidP="00C27EE7">
      <w:r w:rsidRPr="00B27235">
        <w:t>We are committed to safeguarding and promoting the welfare of children and adults at risk of harm and expects all employees to share this commitment. </w:t>
      </w:r>
    </w:p>
    <w:p w14:paraId="25F54833" w14:textId="77777777" w:rsidR="001241C0" w:rsidRDefault="001241C0" w:rsidP="00D736E0"/>
    <w:p w14:paraId="4DDF979B" w14:textId="77777777" w:rsidR="001241C0" w:rsidRDefault="00000000" w:rsidP="00E17443">
      <w:pPr>
        <w:pStyle w:val="Heading2"/>
      </w:pPr>
      <w:r>
        <w:t>Policies and Procedures</w:t>
      </w:r>
    </w:p>
    <w:p w14:paraId="15C7EF4D" w14:textId="77777777" w:rsidR="00E17443" w:rsidRDefault="00000000" w:rsidP="00D736E0">
      <w:r w:rsidRPr="00E17443">
        <w:t>All colleagues must comply with the Company Policies and Procedures which can be found on the company intranet.</w:t>
      </w:r>
    </w:p>
    <w:p w14:paraId="32341638" w14:textId="77777777" w:rsidR="000479E1" w:rsidRDefault="000479E1" w:rsidP="00D736E0"/>
    <w:p w14:paraId="1345337F" w14:textId="77777777" w:rsidR="000479E1" w:rsidRDefault="00000000" w:rsidP="000479E1">
      <w:pPr>
        <w:pStyle w:val="Heading2"/>
      </w:pPr>
      <w:r>
        <w:t>General</w:t>
      </w:r>
    </w:p>
    <w:p w14:paraId="60D537BF" w14:textId="77777777" w:rsidR="000479E1" w:rsidRPr="000479E1" w:rsidRDefault="00000000"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6EC88575" w14:textId="77777777" w:rsidR="000479E1" w:rsidRPr="000479E1" w:rsidRDefault="00000000"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1DB4C900" w14:textId="77777777" w:rsidR="000479E1" w:rsidRDefault="00000000" w:rsidP="000479E1">
      <w:r w:rsidRPr="000479E1">
        <w:t>The company recognises a “non-smoking” policy. Employees are not able to smoke anywhere within the premises or when outside on official business.</w:t>
      </w:r>
    </w:p>
    <w:p w14:paraId="3B8FC344" w14:textId="77777777" w:rsidR="000116CF" w:rsidRDefault="000116CF" w:rsidP="000479E1"/>
    <w:p w14:paraId="1542DF5F" w14:textId="77777777" w:rsidR="000116CF" w:rsidRDefault="00000000" w:rsidP="000116CF">
      <w:pPr>
        <w:pStyle w:val="Heading2"/>
      </w:pPr>
      <w:r>
        <w:t>Equal Opportunities</w:t>
      </w:r>
    </w:p>
    <w:p w14:paraId="418006EB" w14:textId="77777777" w:rsidR="000116CF" w:rsidRDefault="00000000" w:rsidP="000479E1">
      <w:r w:rsidRPr="000116CF">
        <w:t>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policy and it is the responsibility of each employee to contribute to its success.</w:t>
      </w:r>
    </w:p>
    <w:p w14:paraId="6796432E" w14:textId="77777777" w:rsidR="00701453" w:rsidRDefault="00701453" w:rsidP="000479E1"/>
    <w:p w14:paraId="0A9C2570" w14:textId="77777777" w:rsidR="00701453" w:rsidRDefault="00000000" w:rsidP="00205629">
      <w:pPr>
        <w:pStyle w:val="Heading2"/>
      </w:pPr>
      <w:r>
        <w:t>Flexibility</w:t>
      </w:r>
      <w:r w:rsidR="00205629">
        <w:t xml:space="preserve"> Statement</w:t>
      </w:r>
    </w:p>
    <w:p w14:paraId="2354F87B" w14:textId="77777777" w:rsidR="00701453" w:rsidRDefault="00000000" w:rsidP="000479E1">
      <w:r w:rsidRPr="00701453">
        <w:t>This job description is not exhaustive and may change as the post develops or changes to align with service needs. Any such changes will be discussed directly between the post holder and their line manager.</w:t>
      </w:r>
    </w:p>
    <w:p w14:paraId="0DCD4268" w14:textId="77777777" w:rsidR="00B62F46" w:rsidRDefault="00B62F46" w:rsidP="000479E1"/>
    <w:p w14:paraId="16793A58" w14:textId="77777777" w:rsidR="003F2700" w:rsidRDefault="00000000">
      <w:pPr>
        <w:spacing w:after="0" w:line="240" w:lineRule="auto"/>
        <w:rPr>
          <w:rFonts w:ascii="Avenir Black" w:eastAsia="Times New Roman" w:hAnsi="Avenir Black"/>
          <w:color w:val="B52159"/>
          <w:sz w:val="28"/>
          <w:szCs w:val="26"/>
        </w:rPr>
      </w:pPr>
      <w:r>
        <w:br w:type="page"/>
      </w:r>
    </w:p>
    <w:p w14:paraId="43BFFC0A" w14:textId="77777777" w:rsidR="00B62F46" w:rsidRDefault="00000000" w:rsidP="00356DB4">
      <w:pPr>
        <w:pStyle w:val="Heading2"/>
      </w:pPr>
      <w:r>
        <w:lastRenderedPageBreak/>
        <w:t>Personal</w:t>
      </w:r>
      <w:r w:rsidR="00356DB4">
        <w:t xml:space="preserve"> Specification</w:t>
      </w:r>
    </w:p>
    <w:p w14:paraId="3734DCB5" w14:textId="77777777" w:rsidR="00356DB4" w:rsidRDefault="00000000" w:rsidP="000142A9">
      <w:pPr>
        <w:pStyle w:val="Subheader"/>
      </w:pPr>
      <w:r>
        <w:t>Essential</w:t>
      </w:r>
    </w:p>
    <w:p w14:paraId="0203D3C4" w14:textId="77777777" w:rsidR="006E06A1" w:rsidRPr="006E06A1" w:rsidRDefault="00000000" w:rsidP="006E06A1">
      <w:pPr>
        <w:pStyle w:val="Bulletpoints"/>
      </w:pPr>
      <w:r w:rsidRPr="006E06A1">
        <w:t>Recognised Speech and Language Therapy degree or equivalent (Post Graduate Diploma or MSc in Speech and Language Therapy leading to registration with HCPC)</w:t>
      </w:r>
    </w:p>
    <w:p w14:paraId="67DFA8AB" w14:textId="77777777" w:rsidR="006E06A1" w:rsidRPr="006E06A1" w:rsidRDefault="00000000" w:rsidP="006E06A1">
      <w:pPr>
        <w:pStyle w:val="Bulletpoints"/>
      </w:pPr>
      <w:r w:rsidRPr="00A33485">
        <w:t>Health and Care Professions Council Licence to Practice (HCPC)</w:t>
      </w:r>
    </w:p>
    <w:p w14:paraId="0A56973F" w14:textId="77777777" w:rsidR="006E06A1" w:rsidRPr="006E06A1" w:rsidRDefault="00000000" w:rsidP="006E06A1">
      <w:pPr>
        <w:pStyle w:val="Bulletpoints"/>
      </w:pPr>
      <w:r w:rsidRPr="00A33485">
        <w:t>Fully registered member of Royal College of Speech and Language Therapists</w:t>
      </w:r>
    </w:p>
    <w:p w14:paraId="36F4FE50" w14:textId="77777777" w:rsidR="006E06A1" w:rsidRPr="006E06A1" w:rsidRDefault="00000000" w:rsidP="006E06A1">
      <w:pPr>
        <w:pStyle w:val="Bulletpoints"/>
      </w:pPr>
      <w:r w:rsidRPr="00A33485">
        <w:t xml:space="preserve">Minimum of </w:t>
      </w:r>
      <w:r>
        <w:t>4</w:t>
      </w:r>
      <w:r w:rsidRPr="00A33485">
        <w:t xml:space="preserve"> years post qualification experience</w:t>
      </w:r>
      <w:r>
        <w:t xml:space="preserve"> with at least 3 years working in the area of specialism</w:t>
      </w:r>
    </w:p>
    <w:p w14:paraId="6FCD2644" w14:textId="77777777" w:rsidR="006E06A1" w:rsidRPr="006E06A1" w:rsidRDefault="00000000" w:rsidP="006E06A1">
      <w:pPr>
        <w:pStyle w:val="Bulletpoints"/>
      </w:pPr>
      <w:r w:rsidRPr="006E06A1">
        <w:t>Post graduate qualification in paediatric dysphagia</w:t>
      </w:r>
    </w:p>
    <w:p w14:paraId="2C41EB6D" w14:textId="77777777" w:rsidR="006E06A1" w:rsidRPr="006E06A1" w:rsidRDefault="00000000" w:rsidP="006E06A1">
      <w:pPr>
        <w:pStyle w:val="Bulletpoints"/>
      </w:pPr>
      <w:r>
        <w:t>Completion of RCSLT Dysphagia Competencies to ‘Highly Specialist’ level</w:t>
      </w:r>
    </w:p>
    <w:p w14:paraId="77F17DA6" w14:textId="77777777" w:rsidR="006E06A1" w:rsidRPr="006E06A1" w:rsidRDefault="00000000" w:rsidP="006E06A1">
      <w:pPr>
        <w:pStyle w:val="Bulletpoints"/>
      </w:pPr>
      <w:r w:rsidRPr="006E06A1">
        <w:t>Experience of managing own caseload within area of specialism</w:t>
      </w:r>
    </w:p>
    <w:p w14:paraId="066E4D55" w14:textId="77777777" w:rsidR="006E06A1" w:rsidRPr="006E06A1" w:rsidRDefault="00000000" w:rsidP="006E06A1">
      <w:pPr>
        <w:pStyle w:val="Bulletpoints"/>
      </w:pPr>
      <w:r w:rsidRPr="006E06A1">
        <w:t>Experience of working with children in area of specialism</w:t>
      </w:r>
    </w:p>
    <w:p w14:paraId="50996B74" w14:textId="77777777" w:rsidR="006E06A1" w:rsidRPr="006E06A1" w:rsidRDefault="00000000" w:rsidP="006E06A1">
      <w:pPr>
        <w:pStyle w:val="Bulletpoints"/>
      </w:pPr>
      <w:r w:rsidRPr="006E06A1">
        <w:t>Highly specialist technical skills relevant to the specialist area of practice acquired through advanced training and significant experience</w:t>
      </w:r>
    </w:p>
    <w:p w14:paraId="28BC161C" w14:textId="77777777" w:rsidR="006E06A1" w:rsidRPr="006E06A1" w:rsidRDefault="00000000" w:rsidP="006E06A1">
      <w:pPr>
        <w:pStyle w:val="Bulletpoints"/>
      </w:pPr>
      <w:r w:rsidRPr="006E06A1">
        <w:t xml:space="preserve">Highly specialist clinical skills and knowledge relevant to the specialist client group including assessment, diagnosis and management </w:t>
      </w:r>
    </w:p>
    <w:p w14:paraId="52A90943" w14:textId="77777777" w:rsidR="006E06A1" w:rsidRPr="006E06A1" w:rsidRDefault="00000000" w:rsidP="006E06A1">
      <w:pPr>
        <w:pStyle w:val="Bulletpoints"/>
      </w:pPr>
      <w:r w:rsidRPr="006E06A1">
        <w:t>In depth and expert knowledge of a range of appropriate therapeutic interventions (relevant to the client group)</w:t>
      </w:r>
    </w:p>
    <w:p w14:paraId="39D5280E" w14:textId="77777777" w:rsidR="006E06A1" w:rsidRPr="006E06A1" w:rsidRDefault="00000000" w:rsidP="006E06A1">
      <w:pPr>
        <w:pStyle w:val="Bulletpoints"/>
      </w:pPr>
      <w:r w:rsidRPr="006E06A1">
        <w:t xml:space="preserve">Experience of developing case management skills in less experienced staff </w:t>
      </w:r>
    </w:p>
    <w:p w14:paraId="416E7D53" w14:textId="77777777" w:rsidR="006E06A1" w:rsidRPr="006E06A1" w:rsidRDefault="00000000" w:rsidP="006E06A1">
      <w:pPr>
        <w:pStyle w:val="Bulletpoints"/>
      </w:pPr>
      <w:r w:rsidRPr="006E06A1">
        <w:t>Experience of providing second opinions</w:t>
      </w:r>
    </w:p>
    <w:p w14:paraId="46CAA3A2" w14:textId="77777777" w:rsidR="006E06A1" w:rsidRPr="006E06A1" w:rsidRDefault="00000000" w:rsidP="006E06A1">
      <w:pPr>
        <w:pStyle w:val="Bulletpoints"/>
      </w:pPr>
      <w:r w:rsidRPr="006E06A1">
        <w:t>Experience of providing clinical supervision to other SLTs/SLTA</w:t>
      </w:r>
    </w:p>
    <w:p w14:paraId="66F44674" w14:textId="77777777" w:rsidR="006E06A1" w:rsidRPr="006E06A1" w:rsidRDefault="00000000" w:rsidP="006E06A1">
      <w:pPr>
        <w:pStyle w:val="Bulletpoints"/>
      </w:pPr>
      <w:r w:rsidRPr="006E06A1">
        <w:t>Understands the roles of other professionals (relevant to care group) and current education/health policies</w:t>
      </w:r>
    </w:p>
    <w:p w14:paraId="443FD0B8" w14:textId="77777777" w:rsidR="006E06A1" w:rsidRPr="006E06A1" w:rsidRDefault="00000000" w:rsidP="006E06A1">
      <w:pPr>
        <w:pStyle w:val="Bulletpoints"/>
      </w:pPr>
      <w:r w:rsidRPr="00A33485">
        <w:t>Member of relevant Clinical Excellence Network</w:t>
      </w:r>
    </w:p>
    <w:p w14:paraId="5F36F0FE" w14:textId="77777777" w:rsidR="006E06A1" w:rsidRPr="00A33485" w:rsidRDefault="00000000" w:rsidP="006E06A1">
      <w:pPr>
        <w:pStyle w:val="Bulletpoints"/>
      </w:pPr>
      <w:r w:rsidRPr="00A33485">
        <w:t>Evidence of relevant post graduate training, internal or external, in specialist area</w:t>
      </w:r>
    </w:p>
    <w:p w14:paraId="59C82B6B" w14:textId="77777777" w:rsidR="006E06A1" w:rsidRPr="006E06A1" w:rsidRDefault="00000000" w:rsidP="006E06A1">
      <w:pPr>
        <w:pStyle w:val="Bulletpoints"/>
      </w:pPr>
      <w:r w:rsidRPr="006E06A1">
        <w:t xml:space="preserve">Evidence of continuing professional development </w:t>
      </w:r>
    </w:p>
    <w:p w14:paraId="6F369E55" w14:textId="77777777" w:rsidR="006E06A1" w:rsidRPr="006E06A1" w:rsidRDefault="00000000" w:rsidP="006E06A1">
      <w:pPr>
        <w:pStyle w:val="Bulletpoints"/>
      </w:pPr>
      <w:r w:rsidRPr="006E06A1">
        <w:t>Knowledge of national and local policies and procedures relevant to client group</w:t>
      </w:r>
    </w:p>
    <w:p w14:paraId="1D650364" w14:textId="77777777" w:rsidR="006E06A1" w:rsidRPr="006E06A1" w:rsidRDefault="00000000" w:rsidP="006E06A1">
      <w:pPr>
        <w:pStyle w:val="Bulletpoints"/>
      </w:pPr>
      <w:r w:rsidRPr="006E06A1">
        <w:t>Fam</w:t>
      </w:r>
      <w:r>
        <w:t>i</w:t>
      </w:r>
      <w:r w:rsidRPr="006E06A1">
        <w:t>liar with policies and procedures relating to Child Protection</w:t>
      </w:r>
    </w:p>
    <w:p w14:paraId="473FC501" w14:textId="77777777" w:rsidR="006E06A1" w:rsidRPr="006E06A1" w:rsidRDefault="00000000" w:rsidP="006E06A1">
      <w:pPr>
        <w:pStyle w:val="Bulletpoints"/>
      </w:pPr>
      <w:r w:rsidRPr="006E06A1">
        <w:t xml:space="preserve">Knowledge of NHS, Education and Social Care policy and directives where these impact on area of specialism or service delivery </w:t>
      </w:r>
    </w:p>
    <w:p w14:paraId="7475A19C" w14:textId="77777777" w:rsidR="006E06A1" w:rsidRPr="006E06A1" w:rsidRDefault="00000000" w:rsidP="006E06A1">
      <w:pPr>
        <w:pStyle w:val="Bulletpoints"/>
      </w:pPr>
      <w:r w:rsidRPr="006E06A1">
        <w:t>Experience of delivering and developing training within the area of specialism</w:t>
      </w:r>
    </w:p>
    <w:p w14:paraId="5FC5CD3D" w14:textId="77777777" w:rsidR="006E06A1" w:rsidRPr="006E06A1" w:rsidRDefault="00000000" w:rsidP="006E06A1">
      <w:pPr>
        <w:pStyle w:val="Bulletpoints"/>
      </w:pPr>
      <w:r w:rsidRPr="006E06A1">
        <w:t>Excellent communication and interpersonal skills with ability to establish positive relationships and mutual respect with people at all levels</w:t>
      </w:r>
    </w:p>
    <w:p w14:paraId="425F88D5" w14:textId="77777777" w:rsidR="006E06A1" w:rsidRPr="006E06A1" w:rsidRDefault="00000000" w:rsidP="006E06A1">
      <w:pPr>
        <w:pStyle w:val="Bulletpoints"/>
      </w:pPr>
      <w:r w:rsidRPr="006E06A1">
        <w:lastRenderedPageBreak/>
        <w:t>Ability to communicate and receive complex and sensitive information</w:t>
      </w:r>
    </w:p>
    <w:p w14:paraId="66112DE4" w14:textId="77777777" w:rsidR="006E06A1" w:rsidRPr="006E06A1" w:rsidRDefault="00000000" w:rsidP="006E06A1">
      <w:pPr>
        <w:pStyle w:val="Bulletpoints"/>
      </w:pPr>
      <w:r w:rsidRPr="006E06A1">
        <w:t>Able to analyse and interpret complex data</w:t>
      </w:r>
    </w:p>
    <w:p w14:paraId="3C1A6DDA" w14:textId="77777777" w:rsidR="006E06A1" w:rsidRPr="006E06A1" w:rsidRDefault="00000000" w:rsidP="006E06A1">
      <w:pPr>
        <w:pStyle w:val="Bulletpoints"/>
      </w:pPr>
      <w:r w:rsidRPr="006E06A1">
        <w:t>Effective problem-solving skills with ability to evaluate options and develop clear and realistic implementation plans</w:t>
      </w:r>
    </w:p>
    <w:p w14:paraId="5CF51EDB" w14:textId="77777777" w:rsidR="000142A9" w:rsidRDefault="00000000" w:rsidP="000142A9">
      <w:pPr>
        <w:pStyle w:val="Subheader"/>
      </w:pPr>
      <w:r>
        <w:t>Desirable</w:t>
      </w:r>
    </w:p>
    <w:p w14:paraId="42ADAF85" w14:textId="77777777" w:rsidR="006E06A1" w:rsidRPr="006E06A1" w:rsidRDefault="00000000" w:rsidP="006E06A1">
      <w:pPr>
        <w:pStyle w:val="Bulletpoints"/>
      </w:pPr>
      <w:r w:rsidRPr="006E06A1">
        <w:t>Demonstrable effective management and leadership skills</w:t>
      </w:r>
    </w:p>
    <w:p w14:paraId="1C3353BD" w14:textId="77777777" w:rsidR="006E06A1" w:rsidRPr="006E06A1" w:rsidRDefault="00000000" w:rsidP="006E06A1">
      <w:pPr>
        <w:pStyle w:val="Bulletpoints"/>
      </w:pPr>
      <w:r w:rsidRPr="006E06A1">
        <w:t>Demonstrable ability to initiate and take forward innovative projects</w:t>
      </w:r>
    </w:p>
    <w:p w14:paraId="78204C01" w14:textId="77777777" w:rsidR="006E06A1" w:rsidRPr="006E06A1" w:rsidRDefault="00000000" w:rsidP="006E06A1">
      <w:pPr>
        <w:pStyle w:val="Bulletpoints"/>
      </w:pPr>
      <w:r w:rsidRPr="006E06A1">
        <w:t>Experience of providing SLT input into the acute setting (neonatal and children’s wards)</w:t>
      </w:r>
    </w:p>
    <w:p w14:paraId="0A10B41C" w14:textId="77777777" w:rsidR="006E06A1" w:rsidRPr="006E06A1" w:rsidRDefault="00000000" w:rsidP="006E06A1">
      <w:pPr>
        <w:pStyle w:val="Bulletpoints"/>
      </w:pPr>
      <w:r w:rsidRPr="006E06A1">
        <w:t xml:space="preserve">Experience of Videofluoroscopy </w:t>
      </w:r>
    </w:p>
    <w:p w14:paraId="3DDA3F75" w14:textId="77777777" w:rsidR="006E06A1" w:rsidRPr="006E06A1" w:rsidRDefault="00000000" w:rsidP="006E06A1">
      <w:pPr>
        <w:pStyle w:val="Bulletpoints"/>
      </w:pPr>
      <w:r w:rsidRPr="006E06A1">
        <w:t xml:space="preserve">Experience of working with children with complex communication needs </w:t>
      </w:r>
    </w:p>
    <w:p w14:paraId="78C14890" w14:textId="77777777" w:rsidR="002A3E9A" w:rsidRDefault="00000000" w:rsidP="006E06A1">
      <w:pPr>
        <w:pStyle w:val="Bulletpoints"/>
      </w:pPr>
      <w:r w:rsidRPr="006E06A1">
        <w:t>Knowledge and experience of assessment and therapeutic interventions for children with complex communication needs</w:t>
      </w:r>
    </w:p>
    <w:p w14:paraId="2A09AD15" w14:textId="77777777" w:rsidR="000142A9" w:rsidRPr="00B27235" w:rsidRDefault="000142A9" w:rsidP="000142A9">
      <w:pPr>
        <w:pStyle w:val="Bulletpoints"/>
        <w:numPr>
          <w:ilvl w:val="0"/>
          <w:numId w:val="0"/>
        </w:numPr>
        <w:ind w:left="567" w:hanging="283"/>
      </w:pPr>
    </w:p>
    <w:p w14:paraId="5041C057" w14:textId="77777777" w:rsidR="00D96EFB" w:rsidRPr="00B27235" w:rsidRDefault="00000000" w:rsidP="00B84F78">
      <w:r w:rsidRPr="00B27235">
        <w:t xml:space="preserve">Other requirements: </w:t>
      </w:r>
      <w:r w:rsidR="000920D0">
        <w:t xml:space="preserve">the successful applicant </w:t>
      </w:r>
      <w:r w:rsidR="00B436DE">
        <w:t>will need to be a car driver</w:t>
      </w:r>
      <w:r w:rsidR="00C64A0C">
        <w:t xml:space="preserve"> </w:t>
      </w:r>
    </w:p>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F26C27" w14:paraId="1B4EEA4D" w14:textId="77777777" w:rsidTr="00D96EFB">
        <w:trPr>
          <w:trHeight w:val="510"/>
        </w:trPr>
        <w:tc>
          <w:tcPr>
            <w:tcW w:w="10173" w:type="dxa"/>
            <w:tcBorders>
              <w:top w:val="nil"/>
              <w:left w:val="nil"/>
              <w:bottom w:val="single" w:sz="4" w:space="0" w:color="B52059"/>
              <w:right w:val="nil"/>
            </w:tcBorders>
          </w:tcPr>
          <w:p w14:paraId="057CAEEA" w14:textId="77777777" w:rsidR="00D96EFB" w:rsidRPr="00B27235" w:rsidRDefault="00000000" w:rsidP="00D96EFB">
            <w:pPr>
              <w:pStyle w:val="Subheader"/>
            </w:pPr>
            <w:r w:rsidRPr="00B27235">
              <w:t>Employee signature</w:t>
            </w:r>
          </w:p>
        </w:tc>
      </w:tr>
      <w:tr w:rsidR="00F26C27" w14:paraId="58DF6BD9" w14:textId="77777777" w:rsidTr="00D96EFB">
        <w:trPr>
          <w:trHeight w:val="510"/>
        </w:trPr>
        <w:tc>
          <w:tcPr>
            <w:tcW w:w="10173" w:type="dxa"/>
            <w:tcBorders>
              <w:top w:val="single" w:sz="4" w:space="0" w:color="B52059"/>
              <w:left w:val="nil"/>
              <w:bottom w:val="single" w:sz="4" w:space="0" w:color="B52059"/>
              <w:right w:val="nil"/>
            </w:tcBorders>
            <w:tcMar>
              <w:top w:w="113" w:type="dxa"/>
              <w:bottom w:w="113" w:type="dxa"/>
            </w:tcMar>
          </w:tcPr>
          <w:p w14:paraId="3D7F54A7" w14:textId="77777777" w:rsidR="00D96EFB" w:rsidRPr="00B27235" w:rsidRDefault="00000000" w:rsidP="00D96EFB">
            <w:pPr>
              <w:pStyle w:val="Subheader"/>
            </w:pPr>
            <w:r w:rsidRPr="00B27235">
              <w:t>Manager signature</w:t>
            </w:r>
          </w:p>
        </w:tc>
      </w:tr>
    </w:tbl>
    <w:p w14:paraId="0E39543A" w14:textId="77777777" w:rsidR="00B171A1" w:rsidRPr="00C32D64" w:rsidRDefault="00B171A1" w:rsidP="006E06A1"/>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EB18B" w14:textId="77777777" w:rsidR="00FE337F" w:rsidRDefault="00FE337F">
      <w:pPr>
        <w:spacing w:after="0" w:line="240" w:lineRule="auto"/>
      </w:pPr>
      <w:r>
        <w:separator/>
      </w:r>
    </w:p>
  </w:endnote>
  <w:endnote w:type="continuationSeparator" w:id="0">
    <w:p w14:paraId="04BBAE31" w14:textId="77777777" w:rsidR="00FE337F" w:rsidRDefault="00FE3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panose1 w:val="00000000000000000000"/>
    <w:charset w:val="00"/>
    <w:family w:val="swiss"/>
    <w:notTrueType/>
    <w:pitch w:val="variable"/>
    <w:sig w:usb0="80002027" w:usb1="80000000" w:usb2="00000008" w:usb3="00000000" w:csb0="00000041" w:csb1="00000000"/>
  </w:font>
  <w:font w:name="Avenir Black">
    <w:altName w:val="Calibri"/>
    <w:panose1 w:val="00000000000000000000"/>
    <w:charset w:val="00"/>
    <w:family w:val="swiss"/>
    <w:notTrueType/>
    <w:pitch w:val="variable"/>
    <w:sig w:usb0="80002027"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panose1 w:val="00000000000000000000"/>
    <w:charset w:val="00"/>
    <w:family w:val="swiss"/>
    <w:notTrueType/>
    <w:pitch w:val="variable"/>
    <w:sig w:usb0="8000202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5CA34" w14:textId="77777777" w:rsidR="00B55DAB" w:rsidRDefault="00000000" w:rsidP="00B55DAB">
    <w:pPr>
      <w:spacing w:after="0"/>
      <w:jc w:val="center"/>
      <w:rPr>
        <w:rFonts w:ascii="Arial" w:hAnsi="Arial" w:cs="Arial"/>
        <w:sz w:val="14"/>
        <w:szCs w:val="14"/>
      </w:rPr>
    </w:pPr>
    <w:r>
      <w:rPr>
        <w:noProof/>
      </w:rPr>
      <w:drawing>
        <wp:anchor distT="0" distB="0" distL="114300" distR="114300" simplePos="0" relativeHeight="251657216" behindDoc="1" locked="0" layoutInCell="1" allowOverlap="1" wp14:anchorId="54B67FBD" wp14:editId="784F68F9">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extLst>
                      <a:ext uri="{28A0092B-C50C-407E-A947-70E740481C1C}">
                        <a14:useLocalDpi xmlns:a14="http://schemas.microsoft.com/office/drawing/2010/main" val="0"/>
                      </a:ext>
                    </a:extLst>
                  </a:blip>
                  <a:srcRect t="20645" b="20645"/>
                  <a:stretch>
                    <a:fillRect/>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DBAF917" w14:textId="77777777" w:rsidR="00B55DAB" w:rsidRDefault="00B55DAB" w:rsidP="00B55DAB">
    <w:pPr>
      <w:spacing w:after="0"/>
      <w:jc w:val="center"/>
      <w:rPr>
        <w:rFonts w:ascii="Arial" w:hAnsi="Arial" w:cs="Arial"/>
        <w:sz w:val="14"/>
        <w:szCs w:val="14"/>
      </w:rPr>
    </w:pPr>
  </w:p>
  <w:p w14:paraId="08F2DD25" w14:textId="77777777" w:rsidR="000A283D" w:rsidRDefault="00000000"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3" w:name="_Hlk89170336"/>
    <w:bookmarkEnd w:id="3"/>
  </w:p>
  <w:p w14:paraId="681A9C98"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81AAF" w14:textId="77777777" w:rsidR="00FE337F" w:rsidRDefault="00FE337F">
      <w:pPr>
        <w:spacing w:after="0" w:line="240" w:lineRule="auto"/>
      </w:pPr>
      <w:r>
        <w:separator/>
      </w:r>
    </w:p>
  </w:footnote>
  <w:footnote w:type="continuationSeparator" w:id="0">
    <w:p w14:paraId="23637F8C" w14:textId="77777777" w:rsidR="00FE337F" w:rsidRDefault="00FE33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813C" w14:textId="77777777" w:rsidR="000A283D" w:rsidRPr="003F2700" w:rsidRDefault="000000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8240" behindDoc="1" locked="0" layoutInCell="1" allowOverlap="1" wp14:anchorId="31D8F328" wp14:editId="6AF50465">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a:blip r:embed="rId1" cstate="print">
                    <a:extLst>
                      <a:ext uri="{28A0092B-C50C-407E-A947-70E740481C1C}">
                        <a14:useLocalDpi xmlns:a14="http://schemas.microsoft.com/office/drawing/2010/main" val="0"/>
                      </a:ext>
                    </a:extLst>
                  </a:blip>
                  <a:srcRect l="15002" t="8293" r="17037" b="11234"/>
                  <a:stretch>
                    <a:fillRect/>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04.5pt;height:110.5pt" o:bullet="t">
        <v:imagedata r:id="rId1" o:title="Red Star"/>
      </v:shape>
    </w:pict>
  </w:numPicBullet>
  <w:abstractNum w:abstractNumId="0" w15:restartNumberingAfterBreak="0">
    <w:nsid w:val="0EB14771"/>
    <w:multiLevelType w:val="hybridMultilevel"/>
    <w:tmpl w:val="A45E309E"/>
    <w:lvl w:ilvl="0" w:tplc="EABCF3B8">
      <w:start w:val="1"/>
      <w:numFmt w:val="bullet"/>
      <w:pStyle w:val="Bulletpoints"/>
      <w:lvlText w:val=""/>
      <w:lvlJc w:val="left"/>
      <w:pPr>
        <w:ind w:left="567" w:hanging="283"/>
      </w:pPr>
      <w:rPr>
        <w:rFonts w:ascii="Symbol" w:hAnsi="Symbol" w:hint="default"/>
        <w:color w:val="B52059" w:themeColor="accent1"/>
      </w:rPr>
    </w:lvl>
    <w:lvl w:ilvl="1" w:tplc="7996CA40" w:tentative="1">
      <w:start w:val="1"/>
      <w:numFmt w:val="bullet"/>
      <w:lvlText w:val="o"/>
      <w:lvlJc w:val="left"/>
      <w:pPr>
        <w:ind w:left="1440" w:hanging="360"/>
      </w:pPr>
      <w:rPr>
        <w:rFonts w:ascii="Courier New" w:hAnsi="Courier New" w:cs="Courier New" w:hint="default"/>
      </w:rPr>
    </w:lvl>
    <w:lvl w:ilvl="2" w:tplc="9934D816" w:tentative="1">
      <w:start w:val="1"/>
      <w:numFmt w:val="bullet"/>
      <w:lvlText w:val=""/>
      <w:lvlJc w:val="left"/>
      <w:pPr>
        <w:ind w:left="2160" w:hanging="360"/>
      </w:pPr>
      <w:rPr>
        <w:rFonts w:ascii="Wingdings" w:hAnsi="Wingdings" w:hint="default"/>
      </w:rPr>
    </w:lvl>
    <w:lvl w:ilvl="3" w:tplc="59408638" w:tentative="1">
      <w:start w:val="1"/>
      <w:numFmt w:val="bullet"/>
      <w:lvlText w:val=""/>
      <w:lvlJc w:val="left"/>
      <w:pPr>
        <w:ind w:left="2880" w:hanging="360"/>
      </w:pPr>
      <w:rPr>
        <w:rFonts w:ascii="Symbol" w:hAnsi="Symbol" w:hint="default"/>
      </w:rPr>
    </w:lvl>
    <w:lvl w:ilvl="4" w:tplc="9E3CD61A" w:tentative="1">
      <w:start w:val="1"/>
      <w:numFmt w:val="bullet"/>
      <w:lvlText w:val="o"/>
      <w:lvlJc w:val="left"/>
      <w:pPr>
        <w:ind w:left="3600" w:hanging="360"/>
      </w:pPr>
      <w:rPr>
        <w:rFonts w:ascii="Courier New" w:hAnsi="Courier New" w:cs="Courier New" w:hint="default"/>
      </w:rPr>
    </w:lvl>
    <w:lvl w:ilvl="5" w:tplc="37D40726" w:tentative="1">
      <w:start w:val="1"/>
      <w:numFmt w:val="bullet"/>
      <w:lvlText w:val=""/>
      <w:lvlJc w:val="left"/>
      <w:pPr>
        <w:ind w:left="4320" w:hanging="360"/>
      </w:pPr>
      <w:rPr>
        <w:rFonts w:ascii="Wingdings" w:hAnsi="Wingdings" w:hint="default"/>
      </w:rPr>
    </w:lvl>
    <w:lvl w:ilvl="6" w:tplc="AFC007A0" w:tentative="1">
      <w:start w:val="1"/>
      <w:numFmt w:val="bullet"/>
      <w:lvlText w:val=""/>
      <w:lvlJc w:val="left"/>
      <w:pPr>
        <w:ind w:left="5040" w:hanging="360"/>
      </w:pPr>
      <w:rPr>
        <w:rFonts w:ascii="Symbol" w:hAnsi="Symbol" w:hint="default"/>
      </w:rPr>
    </w:lvl>
    <w:lvl w:ilvl="7" w:tplc="DF3CA19E" w:tentative="1">
      <w:start w:val="1"/>
      <w:numFmt w:val="bullet"/>
      <w:lvlText w:val="o"/>
      <w:lvlJc w:val="left"/>
      <w:pPr>
        <w:ind w:left="5760" w:hanging="360"/>
      </w:pPr>
      <w:rPr>
        <w:rFonts w:ascii="Courier New" w:hAnsi="Courier New" w:cs="Courier New" w:hint="default"/>
      </w:rPr>
    </w:lvl>
    <w:lvl w:ilvl="8" w:tplc="D1A08E2C" w:tentative="1">
      <w:start w:val="1"/>
      <w:numFmt w:val="bullet"/>
      <w:lvlText w:val=""/>
      <w:lvlJc w:val="left"/>
      <w:pPr>
        <w:ind w:left="6480" w:hanging="360"/>
      </w:pPr>
      <w:rPr>
        <w:rFonts w:ascii="Wingdings" w:hAnsi="Wingdings" w:hint="default"/>
      </w:rPr>
    </w:lvl>
  </w:abstractNum>
  <w:abstractNum w:abstractNumId="1" w15:restartNumberingAfterBreak="0">
    <w:nsid w:val="16904124"/>
    <w:multiLevelType w:val="hybridMultilevel"/>
    <w:tmpl w:val="770689A6"/>
    <w:lvl w:ilvl="0" w:tplc="E21CED28">
      <w:start w:val="1"/>
      <w:numFmt w:val="bullet"/>
      <w:lvlText w:val=""/>
      <w:lvlJc w:val="left"/>
      <w:pPr>
        <w:ind w:left="720" w:hanging="360"/>
      </w:pPr>
      <w:rPr>
        <w:rFonts w:ascii="Symbol" w:hAnsi="Symbol" w:hint="default"/>
      </w:rPr>
    </w:lvl>
    <w:lvl w:ilvl="1" w:tplc="C50E5026">
      <w:start w:val="1"/>
      <w:numFmt w:val="bullet"/>
      <w:lvlText w:val="o"/>
      <w:lvlJc w:val="left"/>
      <w:pPr>
        <w:ind w:left="1440" w:hanging="360"/>
      </w:pPr>
      <w:rPr>
        <w:rFonts w:ascii="Courier New" w:hAnsi="Courier New" w:cs="Courier New" w:hint="default"/>
      </w:rPr>
    </w:lvl>
    <w:lvl w:ilvl="2" w:tplc="209200BA">
      <w:start w:val="1"/>
      <w:numFmt w:val="bullet"/>
      <w:lvlText w:val=""/>
      <w:lvlJc w:val="left"/>
      <w:pPr>
        <w:ind w:left="2160" w:hanging="360"/>
      </w:pPr>
      <w:rPr>
        <w:rFonts w:ascii="Wingdings" w:hAnsi="Wingdings" w:hint="default"/>
      </w:rPr>
    </w:lvl>
    <w:lvl w:ilvl="3" w:tplc="2AEA9B24">
      <w:start w:val="1"/>
      <w:numFmt w:val="bullet"/>
      <w:lvlText w:val=""/>
      <w:lvlJc w:val="left"/>
      <w:pPr>
        <w:ind w:left="2880" w:hanging="360"/>
      </w:pPr>
      <w:rPr>
        <w:rFonts w:ascii="Symbol" w:hAnsi="Symbol" w:hint="default"/>
      </w:rPr>
    </w:lvl>
    <w:lvl w:ilvl="4" w:tplc="3EA25CDC">
      <w:start w:val="1"/>
      <w:numFmt w:val="bullet"/>
      <w:lvlText w:val="o"/>
      <w:lvlJc w:val="left"/>
      <w:pPr>
        <w:ind w:left="3600" w:hanging="360"/>
      </w:pPr>
      <w:rPr>
        <w:rFonts w:ascii="Courier New" w:hAnsi="Courier New" w:cs="Courier New" w:hint="default"/>
      </w:rPr>
    </w:lvl>
    <w:lvl w:ilvl="5" w:tplc="BF666030">
      <w:start w:val="1"/>
      <w:numFmt w:val="bullet"/>
      <w:lvlText w:val=""/>
      <w:lvlJc w:val="left"/>
      <w:pPr>
        <w:ind w:left="4320" w:hanging="360"/>
      </w:pPr>
      <w:rPr>
        <w:rFonts w:ascii="Wingdings" w:hAnsi="Wingdings" w:hint="default"/>
      </w:rPr>
    </w:lvl>
    <w:lvl w:ilvl="6" w:tplc="B0564C62">
      <w:start w:val="1"/>
      <w:numFmt w:val="bullet"/>
      <w:lvlText w:val=""/>
      <w:lvlJc w:val="left"/>
      <w:pPr>
        <w:ind w:left="5040" w:hanging="360"/>
      </w:pPr>
      <w:rPr>
        <w:rFonts w:ascii="Symbol" w:hAnsi="Symbol" w:hint="default"/>
      </w:rPr>
    </w:lvl>
    <w:lvl w:ilvl="7" w:tplc="D65C0F6E">
      <w:start w:val="1"/>
      <w:numFmt w:val="bullet"/>
      <w:lvlText w:val="o"/>
      <w:lvlJc w:val="left"/>
      <w:pPr>
        <w:ind w:left="5760" w:hanging="360"/>
      </w:pPr>
      <w:rPr>
        <w:rFonts w:ascii="Courier New" w:hAnsi="Courier New" w:cs="Courier New" w:hint="default"/>
      </w:rPr>
    </w:lvl>
    <w:lvl w:ilvl="8" w:tplc="2F6CBEE6">
      <w:start w:val="1"/>
      <w:numFmt w:val="bullet"/>
      <w:lvlText w:val=""/>
      <w:lvlJc w:val="left"/>
      <w:pPr>
        <w:ind w:left="6480" w:hanging="360"/>
      </w:pPr>
      <w:rPr>
        <w:rFonts w:ascii="Wingdings" w:hAnsi="Wingdings" w:hint="default"/>
      </w:rPr>
    </w:lvl>
  </w:abstractNum>
  <w:abstractNum w:abstractNumId="2" w15:restartNumberingAfterBreak="0">
    <w:nsid w:val="17793C7A"/>
    <w:multiLevelType w:val="hybridMultilevel"/>
    <w:tmpl w:val="8DE4DFBA"/>
    <w:lvl w:ilvl="0" w:tplc="15386A5E">
      <w:start w:val="1"/>
      <w:numFmt w:val="bullet"/>
      <w:lvlText w:val=""/>
      <w:lvlJc w:val="left"/>
      <w:pPr>
        <w:ind w:left="720" w:hanging="360"/>
      </w:pPr>
      <w:rPr>
        <w:rFonts w:ascii="Symbol" w:hAnsi="Symbol" w:hint="default"/>
      </w:rPr>
    </w:lvl>
    <w:lvl w:ilvl="1" w:tplc="135E61AC" w:tentative="1">
      <w:start w:val="1"/>
      <w:numFmt w:val="bullet"/>
      <w:lvlText w:val="o"/>
      <w:lvlJc w:val="left"/>
      <w:pPr>
        <w:ind w:left="1440" w:hanging="360"/>
      </w:pPr>
      <w:rPr>
        <w:rFonts w:ascii="Courier New" w:hAnsi="Courier New" w:cs="Courier New" w:hint="default"/>
      </w:rPr>
    </w:lvl>
    <w:lvl w:ilvl="2" w:tplc="6E5C508A" w:tentative="1">
      <w:start w:val="1"/>
      <w:numFmt w:val="bullet"/>
      <w:lvlText w:val=""/>
      <w:lvlJc w:val="left"/>
      <w:pPr>
        <w:ind w:left="2160" w:hanging="360"/>
      </w:pPr>
      <w:rPr>
        <w:rFonts w:ascii="Wingdings" w:hAnsi="Wingdings" w:hint="default"/>
      </w:rPr>
    </w:lvl>
    <w:lvl w:ilvl="3" w:tplc="5198BA44" w:tentative="1">
      <w:start w:val="1"/>
      <w:numFmt w:val="bullet"/>
      <w:lvlText w:val=""/>
      <w:lvlJc w:val="left"/>
      <w:pPr>
        <w:ind w:left="2880" w:hanging="360"/>
      </w:pPr>
      <w:rPr>
        <w:rFonts w:ascii="Symbol" w:hAnsi="Symbol" w:hint="default"/>
      </w:rPr>
    </w:lvl>
    <w:lvl w:ilvl="4" w:tplc="78F24B2E" w:tentative="1">
      <w:start w:val="1"/>
      <w:numFmt w:val="bullet"/>
      <w:lvlText w:val="o"/>
      <w:lvlJc w:val="left"/>
      <w:pPr>
        <w:ind w:left="3600" w:hanging="360"/>
      </w:pPr>
      <w:rPr>
        <w:rFonts w:ascii="Courier New" w:hAnsi="Courier New" w:cs="Courier New" w:hint="default"/>
      </w:rPr>
    </w:lvl>
    <w:lvl w:ilvl="5" w:tplc="97505A9E" w:tentative="1">
      <w:start w:val="1"/>
      <w:numFmt w:val="bullet"/>
      <w:lvlText w:val=""/>
      <w:lvlJc w:val="left"/>
      <w:pPr>
        <w:ind w:left="4320" w:hanging="360"/>
      </w:pPr>
      <w:rPr>
        <w:rFonts w:ascii="Wingdings" w:hAnsi="Wingdings" w:hint="default"/>
      </w:rPr>
    </w:lvl>
    <w:lvl w:ilvl="6" w:tplc="D74E5AFC" w:tentative="1">
      <w:start w:val="1"/>
      <w:numFmt w:val="bullet"/>
      <w:lvlText w:val=""/>
      <w:lvlJc w:val="left"/>
      <w:pPr>
        <w:ind w:left="5040" w:hanging="360"/>
      </w:pPr>
      <w:rPr>
        <w:rFonts w:ascii="Symbol" w:hAnsi="Symbol" w:hint="default"/>
      </w:rPr>
    </w:lvl>
    <w:lvl w:ilvl="7" w:tplc="0E9A7F00" w:tentative="1">
      <w:start w:val="1"/>
      <w:numFmt w:val="bullet"/>
      <w:lvlText w:val="o"/>
      <w:lvlJc w:val="left"/>
      <w:pPr>
        <w:ind w:left="5760" w:hanging="360"/>
      </w:pPr>
      <w:rPr>
        <w:rFonts w:ascii="Courier New" w:hAnsi="Courier New" w:cs="Courier New" w:hint="default"/>
      </w:rPr>
    </w:lvl>
    <w:lvl w:ilvl="8" w:tplc="A2BC712C" w:tentative="1">
      <w:start w:val="1"/>
      <w:numFmt w:val="bullet"/>
      <w:lvlText w:val=""/>
      <w:lvlJc w:val="left"/>
      <w:pPr>
        <w:ind w:left="6480" w:hanging="360"/>
      </w:pPr>
      <w:rPr>
        <w:rFonts w:ascii="Wingdings" w:hAnsi="Wingdings" w:hint="default"/>
      </w:rPr>
    </w:lvl>
  </w:abstractNum>
  <w:abstractNum w:abstractNumId="3" w15:restartNumberingAfterBreak="0">
    <w:nsid w:val="75016855"/>
    <w:multiLevelType w:val="hybridMultilevel"/>
    <w:tmpl w:val="878EFCCE"/>
    <w:lvl w:ilvl="0" w:tplc="683AEAEE">
      <w:start w:val="1"/>
      <w:numFmt w:val="bullet"/>
      <w:lvlText w:val=""/>
      <w:lvlPicBulletId w:val="0"/>
      <w:lvlJc w:val="left"/>
      <w:pPr>
        <w:ind w:left="720" w:hanging="360"/>
      </w:pPr>
      <w:rPr>
        <w:rFonts w:ascii="Symbol" w:hAnsi="Symbol" w:hint="default"/>
        <w:color w:val="auto"/>
      </w:rPr>
    </w:lvl>
    <w:lvl w:ilvl="1" w:tplc="5F4C5002" w:tentative="1">
      <w:start w:val="1"/>
      <w:numFmt w:val="bullet"/>
      <w:lvlText w:val="o"/>
      <w:lvlJc w:val="left"/>
      <w:pPr>
        <w:ind w:left="1440" w:hanging="360"/>
      </w:pPr>
      <w:rPr>
        <w:rFonts w:ascii="Courier New" w:hAnsi="Courier New" w:cs="Courier New" w:hint="default"/>
      </w:rPr>
    </w:lvl>
    <w:lvl w:ilvl="2" w:tplc="D382E04E" w:tentative="1">
      <w:start w:val="1"/>
      <w:numFmt w:val="bullet"/>
      <w:lvlText w:val=""/>
      <w:lvlJc w:val="left"/>
      <w:pPr>
        <w:ind w:left="2160" w:hanging="360"/>
      </w:pPr>
      <w:rPr>
        <w:rFonts w:ascii="Wingdings" w:hAnsi="Wingdings" w:hint="default"/>
      </w:rPr>
    </w:lvl>
    <w:lvl w:ilvl="3" w:tplc="9FB684BA" w:tentative="1">
      <w:start w:val="1"/>
      <w:numFmt w:val="bullet"/>
      <w:lvlText w:val=""/>
      <w:lvlJc w:val="left"/>
      <w:pPr>
        <w:ind w:left="2880" w:hanging="360"/>
      </w:pPr>
      <w:rPr>
        <w:rFonts w:ascii="Symbol" w:hAnsi="Symbol" w:hint="default"/>
      </w:rPr>
    </w:lvl>
    <w:lvl w:ilvl="4" w:tplc="54860838" w:tentative="1">
      <w:start w:val="1"/>
      <w:numFmt w:val="bullet"/>
      <w:lvlText w:val="o"/>
      <w:lvlJc w:val="left"/>
      <w:pPr>
        <w:ind w:left="3600" w:hanging="360"/>
      </w:pPr>
      <w:rPr>
        <w:rFonts w:ascii="Courier New" w:hAnsi="Courier New" w:cs="Courier New" w:hint="default"/>
      </w:rPr>
    </w:lvl>
    <w:lvl w:ilvl="5" w:tplc="909A0F2C" w:tentative="1">
      <w:start w:val="1"/>
      <w:numFmt w:val="bullet"/>
      <w:lvlText w:val=""/>
      <w:lvlJc w:val="left"/>
      <w:pPr>
        <w:ind w:left="4320" w:hanging="360"/>
      </w:pPr>
      <w:rPr>
        <w:rFonts w:ascii="Wingdings" w:hAnsi="Wingdings" w:hint="default"/>
      </w:rPr>
    </w:lvl>
    <w:lvl w:ilvl="6" w:tplc="82427C5A" w:tentative="1">
      <w:start w:val="1"/>
      <w:numFmt w:val="bullet"/>
      <w:lvlText w:val=""/>
      <w:lvlJc w:val="left"/>
      <w:pPr>
        <w:ind w:left="5040" w:hanging="360"/>
      </w:pPr>
      <w:rPr>
        <w:rFonts w:ascii="Symbol" w:hAnsi="Symbol" w:hint="default"/>
      </w:rPr>
    </w:lvl>
    <w:lvl w:ilvl="7" w:tplc="EB34C82A" w:tentative="1">
      <w:start w:val="1"/>
      <w:numFmt w:val="bullet"/>
      <w:lvlText w:val="o"/>
      <w:lvlJc w:val="left"/>
      <w:pPr>
        <w:ind w:left="5760" w:hanging="360"/>
      </w:pPr>
      <w:rPr>
        <w:rFonts w:ascii="Courier New" w:hAnsi="Courier New" w:cs="Courier New" w:hint="default"/>
      </w:rPr>
    </w:lvl>
    <w:lvl w:ilvl="8" w:tplc="A31AC200" w:tentative="1">
      <w:start w:val="1"/>
      <w:numFmt w:val="bullet"/>
      <w:lvlText w:val=""/>
      <w:lvlJc w:val="left"/>
      <w:pPr>
        <w:ind w:left="6480" w:hanging="360"/>
      </w:pPr>
      <w:rPr>
        <w:rFonts w:ascii="Wingdings" w:hAnsi="Wingdings" w:hint="default"/>
      </w:rPr>
    </w:lvl>
  </w:abstractNum>
  <w:num w:numId="1" w16cid:durableId="942804768">
    <w:abstractNumId w:val="0"/>
  </w:num>
  <w:num w:numId="2" w16cid:durableId="1949121554">
    <w:abstractNumId w:val="3"/>
  </w:num>
  <w:num w:numId="3" w16cid:durableId="615674926">
    <w:abstractNumId w:val="2"/>
  </w:num>
  <w:num w:numId="4" w16cid:durableId="1431897703">
    <w:abstractNumId w:val="1"/>
  </w:num>
  <w:num w:numId="5" w16cid:durableId="1957322708">
    <w:abstractNumId w:val="0"/>
  </w:num>
  <w:num w:numId="6" w16cid:durableId="1774323831">
    <w:abstractNumId w:val="0"/>
  </w:num>
  <w:num w:numId="7" w16cid:durableId="408891922">
    <w:abstractNumId w:val="0"/>
  </w:num>
  <w:num w:numId="8" w16cid:durableId="317224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27"/>
    <w:rsid w:val="00002BB9"/>
    <w:rsid w:val="00005275"/>
    <w:rsid w:val="000067B2"/>
    <w:rsid w:val="000116CF"/>
    <w:rsid w:val="000142A9"/>
    <w:rsid w:val="00016786"/>
    <w:rsid w:val="00030D0B"/>
    <w:rsid w:val="00031E4C"/>
    <w:rsid w:val="00037FF4"/>
    <w:rsid w:val="000479E1"/>
    <w:rsid w:val="00051430"/>
    <w:rsid w:val="00065484"/>
    <w:rsid w:val="000920D0"/>
    <w:rsid w:val="00097855"/>
    <w:rsid w:val="000A283D"/>
    <w:rsid w:val="000B0D3E"/>
    <w:rsid w:val="000C0081"/>
    <w:rsid w:val="000C427F"/>
    <w:rsid w:val="000C5970"/>
    <w:rsid w:val="000C79C7"/>
    <w:rsid w:val="000D1DA3"/>
    <w:rsid w:val="000D7A74"/>
    <w:rsid w:val="000E43C3"/>
    <w:rsid w:val="000F702E"/>
    <w:rsid w:val="00117550"/>
    <w:rsid w:val="00123367"/>
    <w:rsid w:val="0012401D"/>
    <w:rsid w:val="001241C0"/>
    <w:rsid w:val="0015204F"/>
    <w:rsid w:val="00157505"/>
    <w:rsid w:val="00164BF8"/>
    <w:rsid w:val="00176427"/>
    <w:rsid w:val="0018617D"/>
    <w:rsid w:val="001B3F29"/>
    <w:rsid w:val="001B4B33"/>
    <w:rsid w:val="001B5C1B"/>
    <w:rsid w:val="001C2998"/>
    <w:rsid w:val="001E0412"/>
    <w:rsid w:val="001E50B3"/>
    <w:rsid w:val="001E5B60"/>
    <w:rsid w:val="001F7F05"/>
    <w:rsid w:val="00202DA9"/>
    <w:rsid w:val="00203DFA"/>
    <w:rsid w:val="00205629"/>
    <w:rsid w:val="002132D7"/>
    <w:rsid w:val="00224224"/>
    <w:rsid w:val="00230065"/>
    <w:rsid w:val="002307A3"/>
    <w:rsid w:val="002322F5"/>
    <w:rsid w:val="00236CC6"/>
    <w:rsid w:val="00262BD1"/>
    <w:rsid w:val="00267D6E"/>
    <w:rsid w:val="00281375"/>
    <w:rsid w:val="0028352F"/>
    <w:rsid w:val="00293C2E"/>
    <w:rsid w:val="002A3E9A"/>
    <w:rsid w:val="002B14D6"/>
    <w:rsid w:val="002D3E1A"/>
    <w:rsid w:val="002E6A39"/>
    <w:rsid w:val="00303612"/>
    <w:rsid w:val="00316CD0"/>
    <w:rsid w:val="003235AA"/>
    <w:rsid w:val="00323B3D"/>
    <w:rsid w:val="003345AC"/>
    <w:rsid w:val="003352BE"/>
    <w:rsid w:val="00337AAC"/>
    <w:rsid w:val="003406FC"/>
    <w:rsid w:val="00356DB4"/>
    <w:rsid w:val="00364E3E"/>
    <w:rsid w:val="00366DC0"/>
    <w:rsid w:val="00373569"/>
    <w:rsid w:val="00394265"/>
    <w:rsid w:val="00394E13"/>
    <w:rsid w:val="003A1AF9"/>
    <w:rsid w:val="003A1C33"/>
    <w:rsid w:val="003B120C"/>
    <w:rsid w:val="003B5E57"/>
    <w:rsid w:val="003D2C2C"/>
    <w:rsid w:val="003E1E12"/>
    <w:rsid w:val="003F2700"/>
    <w:rsid w:val="0040207C"/>
    <w:rsid w:val="004163C2"/>
    <w:rsid w:val="00462FD2"/>
    <w:rsid w:val="004807AB"/>
    <w:rsid w:val="00481F5C"/>
    <w:rsid w:val="004831D3"/>
    <w:rsid w:val="00496EDA"/>
    <w:rsid w:val="004B02D6"/>
    <w:rsid w:val="004B2B1D"/>
    <w:rsid w:val="004B46BD"/>
    <w:rsid w:val="004B6680"/>
    <w:rsid w:val="004C11A1"/>
    <w:rsid w:val="004C7583"/>
    <w:rsid w:val="004C7977"/>
    <w:rsid w:val="004E5660"/>
    <w:rsid w:val="004F66C4"/>
    <w:rsid w:val="004F7DE8"/>
    <w:rsid w:val="00503823"/>
    <w:rsid w:val="005338F1"/>
    <w:rsid w:val="00550C99"/>
    <w:rsid w:val="0055379E"/>
    <w:rsid w:val="0055784E"/>
    <w:rsid w:val="005600A1"/>
    <w:rsid w:val="005665B6"/>
    <w:rsid w:val="0057282E"/>
    <w:rsid w:val="00573FE7"/>
    <w:rsid w:val="00581CA3"/>
    <w:rsid w:val="005922D5"/>
    <w:rsid w:val="005A297A"/>
    <w:rsid w:val="005B0803"/>
    <w:rsid w:val="005D3FA1"/>
    <w:rsid w:val="005D68E6"/>
    <w:rsid w:val="005D7A7A"/>
    <w:rsid w:val="005E15E3"/>
    <w:rsid w:val="005E6E5B"/>
    <w:rsid w:val="005F1BF4"/>
    <w:rsid w:val="005F45F9"/>
    <w:rsid w:val="00624A0E"/>
    <w:rsid w:val="006378F3"/>
    <w:rsid w:val="0064096A"/>
    <w:rsid w:val="00651C90"/>
    <w:rsid w:val="00665114"/>
    <w:rsid w:val="006721E9"/>
    <w:rsid w:val="00690327"/>
    <w:rsid w:val="00690533"/>
    <w:rsid w:val="0069382C"/>
    <w:rsid w:val="006A48FA"/>
    <w:rsid w:val="006B5D00"/>
    <w:rsid w:val="006C13BF"/>
    <w:rsid w:val="006D651D"/>
    <w:rsid w:val="006E06A1"/>
    <w:rsid w:val="006F179B"/>
    <w:rsid w:val="00701453"/>
    <w:rsid w:val="0070659A"/>
    <w:rsid w:val="00713985"/>
    <w:rsid w:val="007206D1"/>
    <w:rsid w:val="007243F8"/>
    <w:rsid w:val="00724F54"/>
    <w:rsid w:val="00732203"/>
    <w:rsid w:val="00733C4A"/>
    <w:rsid w:val="00733E71"/>
    <w:rsid w:val="00760A2E"/>
    <w:rsid w:val="00777A11"/>
    <w:rsid w:val="00781005"/>
    <w:rsid w:val="0078211F"/>
    <w:rsid w:val="007A455F"/>
    <w:rsid w:val="007B64D5"/>
    <w:rsid w:val="007B691B"/>
    <w:rsid w:val="007D71F2"/>
    <w:rsid w:val="007E3A48"/>
    <w:rsid w:val="007E527E"/>
    <w:rsid w:val="007F04F6"/>
    <w:rsid w:val="007F4AB2"/>
    <w:rsid w:val="007F7C5B"/>
    <w:rsid w:val="007F7D01"/>
    <w:rsid w:val="0080283D"/>
    <w:rsid w:val="008042C6"/>
    <w:rsid w:val="00807B6F"/>
    <w:rsid w:val="00825378"/>
    <w:rsid w:val="0083184C"/>
    <w:rsid w:val="00832DFB"/>
    <w:rsid w:val="00833036"/>
    <w:rsid w:val="00834917"/>
    <w:rsid w:val="00840613"/>
    <w:rsid w:val="00846663"/>
    <w:rsid w:val="008557FA"/>
    <w:rsid w:val="008614B1"/>
    <w:rsid w:val="00887483"/>
    <w:rsid w:val="00893653"/>
    <w:rsid w:val="008A34A3"/>
    <w:rsid w:val="008A6480"/>
    <w:rsid w:val="008B5131"/>
    <w:rsid w:val="008B6F61"/>
    <w:rsid w:val="008E7A32"/>
    <w:rsid w:val="009047B1"/>
    <w:rsid w:val="00913066"/>
    <w:rsid w:val="009203D1"/>
    <w:rsid w:val="00937E2D"/>
    <w:rsid w:val="00940C61"/>
    <w:rsid w:val="00947C96"/>
    <w:rsid w:val="00960B2C"/>
    <w:rsid w:val="00992BB8"/>
    <w:rsid w:val="00995C46"/>
    <w:rsid w:val="009B10A3"/>
    <w:rsid w:val="009B50A5"/>
    <w:rsid w:val="009C11B5"/>
    <w:rsid w:val="009C1BE3"/>
    <w:rsid w:val="009C75C3"/>
    <w:rsid w:val="009D7013"/>
    <w:rsid w:val="009E4080"/>
    <w:rsid w:val="00A302D7"/>
    <w:rsid w:val="00A323BA"/>
    <w:rsid w:val="00A33485"/>
    <w:rsid w:val="00A43095"/>
    <w:rsid w:val="00A90234"/>
    <w:rsid w:val="00AA25C1"/>
    <w:rsid w:val="00AA5EA4"/>
    <w:rsid w:val="00AB5DAA"/>
    <w:rsid w:val="00AC25E3"/>
    <w:rsid w:val="00AC37DB"/>
    <w:rsid w:val="00AC5859"/>
    <w:rsid w:val="00AE0BDE"/>
    <w:rsid w:val="00AE511F"/>
    <w:rsid w:val="00AF3A7E"/>
    <w:rsid w:val="00B12FB8"/>
    <w:rsid w:val="00B151AD"/>
    <w:rsid w:val="00B171A1"/>
    <w:rsid w:val="00B21F4B"/>
    <w:rsid w:val="00B23EE7"/>
    <w:rsid w:val="00B27235"/>
    <w:rsid w:val="00B436DE"/>
    <w:rsid w:val="00B46783"/>
    <w:rsid w:val="00B50CC5"/>
    <w:rsid w:val="00B5574D"/>
    <w:rsid w:val="00B55DAB"/>
    <w:rsid w:val="00B60F82"/>
    <w:rsid w:val="00B62F46"/>
    <w:rsid w:val="00B631A6"/>
    <w:rsid w:val="00B710C2"/>
    <w:rsid w:val="00B723A1"/>
    <w:rsid w:val="00B73A25"/>
    <w:rsid w:val="00B74F18"/>
    <w:rsid w:val="00B74FF1"/>
    <w:rsid w:val="00B82D04"/>
    <w:rsid w:val="00B84F78"/>
    <w:rsid w:val="00B86072"/>
    <w:rsid w:val="00BA4A16"/>
    <w:rsid w:val="00BC04B1"/>
    <w:rsid w:val="00BD20DC"/>
    <w:rsid w:val="00BD2DCC"/>
    <w:rsid w:val="00BE32C0"/>
    <w:rsid w:val="00BE3505"/>
    <w:rsid w:val="00BE38F4"/>
    <w:rsid w:val="00C03E9F"/>
    <w:rsid w:val="00C125B5"/>
    <w:rsid w:val="00C27EE7"/>
    <w:rsid w:val="00C32D64"/>
    <w:rsid w:val="00C36E85"/>
    <w:rsid w:val="00C42D69"/>
    <w:rsid w:val="00C5679E"/>
    <w:rsid w:val="00C57A59"/>
    <w:rsid w:val="00C6269C"/>
    <w:rsid w:val="00C64A0C"/>
    <w:rsid w:val="00C71EDB"/>
    <w:rsid w:val="00C94D9A"/>
    <w:rsid w:val="00CA3FF8"/>
    <w:rsid w:val="00CA59BF"/>
    <w:rsid w:val="00CB7793"/>
    <w:rsid w:val="00CB7A3F"/>
    <w:rsid w:val="00CC2185"/>
    <w:rsid w:val="00CC5AC8"/>
    <w:rsid w:val="00CD5007"/>
    <w:rsid w:val="00D06731"/>
    <w:rsid w:val="00D26976"/>
    <w:rsid w:val="00D31F90"/>
    <w:rsid w:val="00D60DAD"/>
    <w:rsid w:val="00D736E0"/>
    <w:rsid w:val="00D8653F"/>
    <w:rsid w:val="00D90B6F"/>
    <w:rsid w:val="00D96EFB"/>
    <w:rsid w:val="00DA6D1A"/>
    <w:rsid w:val="00DB66DD"/>
    <w:rsid w:val="00DD1081"/>
    <w:rsid w:val="00DD2C58"/>
    <w:rsid w:val="00DD5130"/>
    <w:rsid w:val="00DE5B45"/>
    <w:rsid w:val="00DE65D2"/>
    <w:rsid w:val="00DF3E71"/>
    <w:rsid w:val="00E10844"/>
    <w:rsid w:val="00E12877"/>
    <w:rsid w:val="00E17443"/>
    <w:rsid w:val="00E23785"/>
    <w:rsid w:val="00E33899"/>
    <w:rsid w:val="00E45BA6"/>
    <w:rsid w:val="00E63713"/>
    <w:rsid w:val="00E7347B"/>
    <w:rsid w:val="00E808DA"/>
    <w:rsid w:val="00E873C2"/>
    <w:rsid w:val="00EA0DA2"/>
    <w:rsid w:val="00EB0B66"/>
    <w:rsid w:val="00EB35E7"/>
    <w:rsid w:val="00EB4247"/>
    <w:rsid w:val="00EC420C"/>
    <w:rsid w:val="00ED6668"/>
    <w:rsid w:val="00EE1A35"/>
    <w:rsid w:val="00EE2189"/>
    <w:rsid w:val="00EE7A7C"/>
    <w:rsid w:val="00EF4E4B"/>
    <w:rsid w:val="00F064AF"/>
    <w:rsid w:val="00F10D7A"/>
    <w:rsid w:val="00F17A5F"/>
    <w:rsid w:val="00F20D0B"/>
    <w:rsid w:val="00F26C27"/>
    <w:rsid w:val="00F355A5"/>
    <w:rsid w:val="00F36B8A"/>
    <w:rsid w:val="00F558A3"/>
    <w:rsid w:val="00F636CE"/>
    <w:rsid w:val="00F66994"/>
    <w:rsid w:val="00F91FD1"/>
    <w:rsid w:val="00F93C75"/>
    <w:rsid w:val="00F94DE9"/>
    <w:rsid w:val="00F95C11"/>
    <w:rsid w:val="00FB4EAB"/>
    <w:rsid w:val="00FC5D00"/>
    <w:rsid w:val="00FD26FC"/>
    <w:rsid w:val="00FD3A96"/>
    <w:rsid w:val="00FD6FDB"/>
    <w:rsid w:val="00FE33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01B5A"/>
  <w15:chartTrackingRefBased/>
  <w15:docId w15:val="{97C92D2D-33FA-434E-9479-72351B466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BodyText">
    <w:name w:val="Body Text"/>
    <w:basedOn w:val="Normal"/>
    <w:link w:val="BodyTextChar"/>
    <w:uiPriority w:val="99"/>
    <w:unhideWhenUsed/>
    <w:rsid w:val="00337AAC"/>
    <w:pPr>
      <w:spacing w:after="120"/>
    </w:pPr>
  </w:style>
  <w:style w:type="character" w:customStyle="1" w:styleId="BodyTextChar">
    <w:name w:val="Body Text Char"/>
    <w:basedOn w:val="DefaultParagraphFont"/>
    <w:link w:val="BodyText"/>
    <w:uiPriority w:val="99"/>
    <w:rsid w:val="00337AAC"/>
    <w:rPr>
      <w:rFonts w:ascii="Avenir Book" w:hAnsi="Avenir Book"/>
      <w:color w:val="3C3C3B" w:themeColor="text1"/>
      <w:sz w:val="24"/>
      <w:szCs w:val="22"/>
      <w:lang w:eastAsia="en-US"/>
    </w:rPr>
  </w:style>
  <w:style w:type="paragraph" w:styleId="ListParagraph">
    <w:name w:val="List Paragraph"/>
    <w:basedOn w:val="Normal"/>
    <w:uiPriority w:val="34"/>
    <w:qFormat/>
    <w:rsid w:val="00BE32C0"/>
    <w:pPr>
      <w:ind w:left="720"/>
      <w:contextualSpacing/>
    </w:pPr>
  </w:style>
  <w:style w:type="paragraph" w:styleId="BodyText2">
    <w:name w:val="Body Text 2"/>
    <w:basedOn w:val="Normal"/>
    <w:link w:val="BodyText2Char"/>
    <w:uiPriority w:val="99"/>
    <w:semiHidden/>
    <w:unhideWhenUsed/>
    <w:rsid w:val="00BD2DCC"/>
    <w:pPr>
      <w:spacing w:after="120" w:line="480" w:lineRule="auto"/>
    </w:pPr>
  </w:style>
  <w:style w:type="character" w:customStyle="1" w:styleId="BodyText2Char">
    <w:name w:val="Body Text 2 Char"/>
    <w:basedOn w:val="DefaultParagraphFont"/>
    <w:link w:val="BodyText2"/>
    <w:uiPriority w:val="99"/>
    <w:semiHidden/>
    <w:rsid w:val="00BD2DCC"/>
    <w:rPr>
      <w:rFonts w:ascii="Avenir Book" w:hAnsi="Avenir Book"/>
      <w:color w:val="3C3C3B" w:themeColor="text1"/>
      <w:sz w:val="24"/>
      <w:szCs w:val="22"/>
      <w:lang w:eastAsia="en-US"/>
    </w:rPr>
  </w:style>
  <w:style w:type="paragraph" w:customStyle="1" w:styleId="Default">
    <w:name w:val="Default"/>
    <w:rsid w:val="006E06A1"/>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rotect.checkpoint.com/v2/r06/___http://systems.hscic.gov.uk/infogov/codes/cop/code.pdf___.ZXV3MjpoY3JnY2FyZWdyb3VwOmM6bzo0MmY2NmI0ZDc0YzYxOGMyYmE5ZGY0M2YyYWNlOThlZDo3OmZlMmQ6MjVkMjVjMWY2MGZlYWEzZmE4YmY1ZDk0ZmQyMGJlZTZkOGYwMmVlOGU0ZmZkOWVmYjE0OTc0OTI2NWZiMzgwMDpwOlQ6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tect.checkpoint.com/v2/r06/___http://www.nhs.uk/choiceintheNHS/Rightsandpledges/NHSConstitution/Pages/Overview.aspx___.ZXV3MjpoY3JnY2FyZWdyb3VwOmM6bzo0MmY2NmI0ZDc0YzYxOGMyYmE5ZGY0M2YyYWNlOThlZDo3OjkwYzQ6YWIyMjVhODIwYzUxNzE2NDY3ZDg0NWJiZmVhYjM1YjhkOWUyZWY3MGJiYjEwMjcwOTY5ZDQ3ZThlNDcxZjA0MjpwOlQ6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file://am-dar-fs01.assuramedical.local/Group/Medical_Services_HR/RECRUITMENT%20-%20NEW/Vacancies%20&amp;%20Advertising/834-862-T3%20-%20Admin%20Receptionist/records%20management%20nhs%20code%20of%20prac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6002024\AppData\Local\Temp\Temp1_New%20Templates%20(002).zip\New%20Templates\Recruitment\2022-M02%20Job%20Description%20Template.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0B288DA04CDF478ED598307A789B2C" ma:contentTypeVersion="16" ma:contentTypeDescription="Create a new document." ma:contentTypeScope="" ma:versionID="0f063142c4a1df32dcd6e6ecd8c7a8f5">
  <xsd:schema xmlns:xsd="http://www.w3.org/2001/XMLSchema" xmlns:xs="http://www.w3.org/2001/XMLSchema" xmlns:p="http://schemas.microsoft.com/office/2006/metadata/properties" xmlns:ns1="http://schemas.microsoft.com/sharepoint/v3" xmlns:ns3="2c301f9a-6fa4-4a37-b497-3df85a40723a" xmlns:ns4="41c70add-58d0-4629-b6ff-a460c093c720" targetNamespace="http://schemas.microsoft.com/office/2006/metadata/properties" ma:root="true" ma:fieldsID="f3738873c2bcbf59c80b164a222edd66" ns1:_="" ns3:_="" ns4:_="">
    <xsd:import namespace="http://schemas.microsoft.com/sharepoint/v3"/>
    <xsd:import namespace="2c301f9a-6fa4-4a37-b497-3df85a40723a"/>
    <xsd:import namespace="41c70add-58d0-4629-b6ff-a460c093c72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301f9a-6fa4-4a37-b497-3df85a40723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c70add-58d0-4629-b6ff-a460c093c720"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SharingHintHash" ma:index="2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096AA3-9B39-4BBD-A176-7071C212D041}">
  <ds:schemaRefs>
    <ds:schemaRef ds:uri="http://schemas.microsoft.com/sharepoint/v3/contenttype/forms"/>
  </ds:schemaRefs>
</ds:datastoreItem>
</file>

<file path=customXml/itemProps2.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12CACB8-A581-461E-9D24-C564531DF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301f9a-6fa4-4a37-b497-3df85a40723a"/>
    <ds:schemaRef ds:uri="41c70add-58d0-4629-b6ff-a460c093c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2022-M02 Job Description Template</Template>
  <TotalTime>0</TotalTime>
  <Pages>9</Pages>
  <Words>2453</Words>
  <Characters>13984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Farrell (Virgin Care)</dc:creator>
  <cp:lastModifiedBy>Emily Harrington</cp:lastModifiedBy>
  <cp:revision>2</cp:revision>
  <cp:lastPrinted>2021-11-30T13:48:00Z</cp:lastPrinted>
  <dcterms:created xsi:type="dcterms:W3CDTF">2025-10-03T08:45:00Z</dcterms:created>
  <dcterms:modified xsi:type="dcterms:W3CDTF">2025-10-03T08:45:00Z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0x010100250B288DA04CDF478ED598307A789B2C</vt:lpwstr>
  </property>
</Properties>
</file>